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8C58F2" w14:textId="77777777" w:rsidR="000D5B14" w:rsidRDefault="000D5B14" w:rsidP="003469C5">
      <w:pPr>
        <w:spacing w:after="0" w:line="276" w:lineRule="auto"/>
        <w:rPr>
          <w:rFonts w:ascii="Arial" w:hAnsi="Arial" w:cs="Arial"/>
          <w:b/>
          <w:color w:val="595959" w:themeColor="text1" w:themeTint="A6"/>
        </w:rPr>
      </w:pPr>
    </w:p>
    <w:p w14:paraId="18C67DD3" w14:textId="096A48A2" w:rsidR="000D5B14" w:rsidRDefault="000D5B14" w:rsidP="003469C5">
      <w:pPr>
        <w:spacing w:after="0" w:line="276" w:lineRule="auto"/>
        <w:rPr>
          <w:rFonts w:ascii="Arial" w:hAnsi="Arial" w:cs="Arial"/>
          <w:b/>
          <w:color w:val="595959" w:themeColor="text1" w:themeTint="A6"/>
        </w:rPr>
      </w:pPr>
      <w:r w:rsidRPr="00AB6B98">
        <w:rPr>
          <w:rFonts w:ascii="Arial" w:hAnsi="Arial" w:cs="Arial"/>
          <w:b/>
          <w:bCs/>
          <w:color w:val="0074BE"/>
          <w:sz w:val="40"/>
          <w:szCs w:val="20"/>
          <w:lang w:val="en-US"/>
        </w:rPr>
        <w:t xml:space="preserve">SMC Expert Article – </w:t>
      </w:r>
      <w:r>
        <w:rPr>
          <w:rFonts w:ascii="Arial" w:hAnsi="Arial" w:cs="Arial"/>
          <w:b/>
          <w:bCs/>
          <w:color w:val="0074BE"/>
          <w:sz w:val="40"/>
          <w:szCs w:val="20"/>
          <w:lang w:val="en-US"/>
        </w:rPr>
        <w:t>Robotics</w:t>
      </w:r>
    </w:p>
    <w:p w14:paraId="53E53FB4" w14:textId="77777777" w:rsidR="000D5B14" w:rsidRDefault="000D5B14" w:rsidP="003469C5">
      <w:pPr>
        <w:spacing w:after="0" w:line="276" w:lineRule="auto"/>
        <w:rPr>
          <w:rFonts w:ascii="Arial" w:hAnsi="Arial" w:cs="Arial"/>
          <w:b/>
          <w:color w:val="595959" w:themeColor="text1" w:themeTint="A6"/>
        </w:rPr>
      </w:pPr>
    </w:p>
    <w:p w14:paraId="70E2C71C" w14:textId="11D5D8A7" w:rsidR="0096510C" w:rsidRPr="000D5B14" w:rsidRDefault="00655E99" w:rsidP="003469C5">
      <w:pPr>
        <w:spacing w:after="0" w:line="276" w:lineRule="auto"/>
        <w:rPr>
          <w:rFonts w:ascii="Arial" w:hAnsi="Arial" w:cs="Arial"/>
          <w:b/>
          <w:color w:val="0074BE"/>
          <w:sz w:val="32"/>
          <w:szCs w:val="32"/>
        </w:rPr>
      </w:pPr>
      <w:r w:rsidRPr="000D5B14">
        <w:rPr>
          <w:rFonts w:ascii="Arial" w:hAnsi="Arial" w:cs="Arial"/>
          <w:b/>
          <w:color w:val="0074BE"/>
          <w:sz w:val="32"/>
          <w:szCs w:val="32"/>
        </w:rPr>
        <w:t>Use robotics to t</w:t>
      </w:r>
      <w:r w:rsidR="00146B55" w:rsidRPr="000D5B14">
        <w:rPr>
          <w:rFonts w:ascii="Arial" w:hAnsi="Arial" w:cs="Arial"/>
          <w:b/>
          <w:color w:val="0074BE"/>
          <w:sz w:val="32"/>
          <w:szCs w:val="32"/>
        </w:rPr>
        <w:t>ake</w:t>
      </w:r>
      <w:r w:rsidR="00D73A8C" w:rsidRPr="000D5B14">
        <w:rPr>
          <w:rFonts w:ascii="Arial" w:hAnsi="Arial" w:cs="Arial"/>
          <w:b/>
          <w:color w:val="0074BE"/>
          <w:sz w:val="32"/>
          <w:szCs w:val="32"/>
        </w:rPr>
        <w:t xml:space="preserve"> a</w:t>
      </w:r>
      <w:r w:rsidR="00146B55" w:rsidRPr="000D5B14">
        <w:rPr>
          <w:rFonts w:ascii="Arial" w:hAnsi="Arial" w:cs="Arial"/>
          <w:b/>
          <w:color w:val="0074BE"/>
          <w:sz w:val="32"/>
          <w:szCs w:val="32"/>
        </w:rPr>
        <w:t xml:space="preserve"> firm</w:t>
      </w:r>
      <w:r w:rsidR="00D73A8C" w:rsidRPr="000D5B14">
        <w:rPr>
          <w:rFonts w:ascii="Arial" w:hAnsi="Arial" w:cs="Arial"/>
          <w:b/>
          <w:color w:val="0074BE"/>
          <w:sz w:val="32"/>
          <w:szCs w:val="32"/>
        </w:rPr>
        <w:t xml:space="preserve"> grip on production flexibility</w:t>
      </w:r>
      <w:r w:rsidR="00146B55" w:rsidRPr="000D5B14">
        <w:rPr>
          <w:rFonts w:ascii="Arial" w:hAnsi="Arial" w:cs="Arial"/>
          <w:b/>
          <w:color w:val="0074BE"/>
          <w:sz w:val="32"/>
          <w:szCs w:val="32"/>
        </w:rPr>
        <w:t xml:space="preserve"> </w:t>
      </w:r>
    </w:p>
    <w:p w14:paraId="72C0031E" w14:textId="77777777" w:rsidR="005E61A3" w:rsidRPr="000D5B14" w:rsidRDefault="005E61A3" w:rsidP="003469C5">
      <w:pPr>
        <w:spacing w:after="0" w:line="276" w:lineRule="auto"/>
        <w:rPr>
          <w:rFonts w:ascii="Arial" w:hAnsi="Arial" w:cs="Arial"/>
          <w:b/>
          <w:color w:val="595959" w:themeColor="text1" w:themeTint="A6"/>
        </w:rPr>
      </w:pPr>
    </w:p>
    <w:p w14:paraId="3C6A752B" w14:textId="54F1AA42" w:rsidR="00D401DA" w:rsidRPr="000D5B14" w:rsidRDefault="00EA2181" w:rsidP="003469C5">
      <w:pPr>
        <w:spacing w:after="0" w:line="276" w:lineRule="auto"/>
        <w:rPr>
          <w:rFonts w:ascii="Arial" w:hAnsi="Arial" w:cs="Arial"/>
          <w:i/>
          <w:color w:val="595959" w:themeColor="text1" w:themeTint="A6"/>
          <w:sz w:val="28"/>
          <w:szCs w:val="28"/>
        </w:rPr>
      </w:pPr>
      <w:r w:rsidRPr="000D5B14">
        <w:rPr>
          <w:rFonts w:ascii="Arial" w:hAnsi="Arial" w:cs="Arial"/>
          <w:i/>
          <w:color w:val="595959" w:themeColor="text1" w:themeTint="A6"/>
          <w:sz w:val="28"/>
          <w:szCs w:val="28"/>
        </w:rPr>
        <w:t>By</w:t>
      </w:r>
      <w:r w:rsidR="003B61F6" w:rsidRPr="000D5B14">
        <w:rPr>
          <w:rFonts w:ascii="Arial" w:hAnsi="Arial" w:cs="Arial"/>
          <w:i/>
          <w:color w:val="595959" w:themeColor="text1" w:themeTint="A6"/>
          <w:sz w:val="28"/>
          <w:szCs w:val="28"/>
        </w:rPr>
        <w:t xml:space="preserve"> </w:t>
      </w:r>
      <w:r w:rsidR="000D5B14">
        <w:rPr>
          <w:rFonts w:ascii="Arial" w:hAnsi="Arial" w:cs="Arial"/>
          <w:i/>
          <w:color w:val="595959" w:themeColor="text1" w:themeTint="A6"/>
          <w:sz w:val="28"/>
          <w:szCs w:val="28"/>
        </w:rPr>
        <w:t>Marcus Mazetti</w:t>
      </w:r>
      <w:r w:rsidR="00ED5592" w:rsidRPr="000D5B14">
        <w:rPr>
          <w:rFonts w:ascii="Arial" w:hAnsi="Arial" w:cs="Arial"/>
          <w:i/>
          <w:color w:val="595959" w:themeColor="text1" w:themeTint="A6"/>
          <w:sz w:val="28"/>
          <w:szCs w:val="28"/>
        </w:rPr>
        <w:t xml:space="preserve">, </w:t>
      </w:r>
      <w:r w:rsidR="000D5B14">
        <w:rPr>
          <w:rFonts w:ascii="Arial" w:hAnsi="Arial" w:cs="Arial"/>
          <w:i/>
          <w:color w:val="595959" w:themeColor="text1" w:themeTint="A6"/>
          <w:sz w:val="28"/>
          <w:szCs w:val="28"/>
        </w:rPr>
        <w:t>Global Account Manager</w:t>
      </w:r>
      <w:r w:rsidR="00ED5592" w:rsidRPr="000D5B14">
        <w:rPr>
          <w:rFonts w:ascii="Arial" w:hAnsi="Arial" w:cs="Arial"/>
          <w:i/>
          <w:color w:val="595959" w:themeColor="text1" w:themeTint="A6"/>
          <w:sz w:val="28"/>
          <w:szCs w:val="28"/>
        </w:rPr>
        <w:t xml:space="preserve">, </w:t>
      </w:r>
      <w:r w:rsidRPr="000D5B14">
        <w:rPr>
          <w:rFonts w:ascii="Arial" w:hAnsi="Arial" w:cs="Arial"/>
          <w:i/>
          <w:color w:val="595959" w:themeColor="text1" w:themeTint="A6"/>
          <w:sz w:val="28"/>
          <w:szCs w:val="28"/>
        </w:rPr>
        <w:t xml:space="preserve">SMC </w:t>
      </w:r>
      <w:r w:rsidR="000D5B14">
        <w:rPr>
          <w:rFonts w:ascii="Arial" w:hAnsi="Arial" w:cs="Arial"/>
          <w:i/>
          <w:color w:val="595959" w:themeColor="text1" w:themeTint="A6"/>
          <w:sz w:val="28"/>
          <w:szCs w:val="28"/>
        </w:rPr>
        <w:t>Sweden</w:t>
      </w:r>
    </w:p>
    <w:p w14:paraId="731B5141" w14:textId="77777777" w:rsidR="00D401DA" w:rsidRPr="000D5B14" w:rsidRDefault="00D401DA" w:rsidP="003469C5">
      <w:pPr>
        <w:spacing w:after="0" w:line="276" w:lineRule="auto"/>
        <w:rPr>
          <w:rFonts w:ascii="Arial" w:hAnsi="Arial" w:cs="Arial"/>
          <w:color w:val="595959" w:themeColor="text1" w:themeTint="A6"/>
          <w:shd w:val="clear" w:color="auto" w:fill="FFFFFF"/>
        </w:rPr>
      </w:pPr>
    </w:p>
    <w:p w14:paraId="1FEB7F50" w14:textId="2BC2F6FE" w:rsidR="00333FE3" w:rsidRPr="000D5B14" w:rsidRDefault="00926D9C" w:rsidP="003469C5">
      <w:pPr>
        <w:spacing w:after="0" w:line="276" w:lineRule="auto"/>
        <w:rPr>
          <w:rFonts w:ascii="Arial" w:hAnsi="Arial" w:cs="Arial"/>
          <w:color w:val="595959" w:themeColor="text1" w:themeTint="A6"/>
          <w:shd w:val="clear" w:color="auto" w:fill="FFFFFF"/>
        </w:rPr>
      </w:pPr>
      <w:r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Once the preserve of high-volume operations </w:t>
      </w:r>
      <w:r w:rsidR="00146B55" w:rsidRPr="000D5B14">
        <w:rPr>
          <w:rFonts w:ascii="Arial" w:hAnsi="Arial" w:cs="Arial"/>
          <w:color w:val="595959" w:themeColor="text1" w:themeTint="A6"/>
          <w:shd w:val="clear" w:color="auto" w:fill="FFFFFF"/>
        </w:rPr>
        <w:t>at</w:t>
      </w:r>
      <w:r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 automotive </w:t>
      </w:r>
      <w:r w:rsidR="00146B55" w:rsidRPr="000D5B14">
        <w:rPr>
          <w:rFonts w:ascii="Arial" w:hAnsi="Arial" w:cs="Arial"/>
          <w:color w:val="595959" w:themeColor="text1" w:themeTint="A6"/>
          <w:shd w:val="clear" w:color="auto" w:fill="FFFFFF"/>
        </w:rPr>
        <w:t>plant</w:t>
      </w:r>
      <w:r w:rsidR="00655E99" w:rsidRPr="000D5B14">
        <w:rPr>
          <w:rFonts w:ascii="Arial" w:hAnsi="Arial" w:cs="Arial"/>
          <w:color w:val="595959" w:themeColor="text1" w:themeTint="A6"/>
          <w:shd w:val="clear" w:color="auto" w:fill="FFFFFF"/>
        </w:rPr>
        <w:t>s</w:t>
      </w:r>
      <w:r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, </w:t>
      </w:r>
      <w:r w:rsidR="00DA11F6"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we’re today finding that </w:t>
      </w:r>
      <w:r w:rsidR="00694671" w:rsidRPr="000D5B14">
        <w:rPr>
          <w:rFonts w:ascii="Arial" w:hAnsi="Arial" w:cs="Arial"/>
          <w:color w:val="595959" w:themeColor="text1" w:themeTint="A6"/>
          <w:shd w:val="clear" w:color="auto" w:fill="FFFFFF"/>
        </w:rPr>
        <w:t>robots are</w:t>
      </w:r>
      <w:r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 infiltrating all sectors of the commercial world. Even beyond traditional manufacturing, inspection and packaging</w:t>
      </w:r>
      <w:r w:rsidR="00694671"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 operations</w:t>
      </w:r>
      <w:r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, </w:t>
      </w:r>
      <w:r w:rsidR="00DA11F6"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we see </w:t>
      </w:r>
      <w:r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robots fulfilling tasks that extend from mining and space exploration, through to surgery and laboratory research, and even fruit picking. </w:t>
      </w:r>
      <w:r w:rsidR="00406580"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With such a vast repertoire of applications, </w:t>
      </w:r>
      <w:r w:rsidR="00146B55"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the </w:t>
      </w:r>
      <w:r w:rsidR="00406580" w:rsidRPr="000D5B14">
        <w:rPr>
          <w:rFonts w:ascii="Arial" w:hAnsi="Arial" w:cs="Arial"/>
          <w:color w:val="595959" w:themeColor="text1" w:themeTint="A6"/>
          <w:shd w:val="clear" w:color="auto" w:fill="FFFFFF"/>
        </w:rPr>
        <w:t>robots of today need one principal attribute: flexibility. Much of this flexibility comes courtesy of the end-of-arm tooling (gripper)</w:t>
      </w:r>
      <w:r w:rsidR="00612A46"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, </w:t>
      </w:r>
      <w:r w:rsidR="00146B55" w:rsidRPr="000D5B14">
        <w:rPr>
          <w:rFonts w:ascii="Arial" w:hAnsi="Arial" w:cs="Arial"/>
          <w:color w:val="595959" w:themeColor="text1" w:themeTint="A6"/>
          <w:shd w:val="clear" w:color="auto" w:fill="FFFFFF"/>
        </w:rPr>
        <w:t>which means there are many factors to bear in mind when</w:t>
      </w:r>
      <w:r w:rsidR="00612A46"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 selecting a gripper technology supplier, not least breadth of portfolio, </w:t>
      </w:r>
      <w:r w:rsidR="00146B55"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proven </w:t>
      </w:r>
      <w:r w:rsidR="00612A46" w:rsidRPr="000D5B14">
        <w:rPr>
          <w:rFonts w:ascii="Arial" w:hAnsi="Arial" w:cs="Arial"/>
          <w:color w:val="595959" w:themeColor="text1" w:themeTint="A6"/>
          <w:shd w:val="clear" w:color="auto" w:fill="FFFFFF"/>
        </w:rPr>
        <w:t>customisation</w:t>
      </w:r>
      <w:r w:rsidR="0061227A"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 capabilities and </w:t>
      </w:r>
      <w:r w:rsidR="00146B55" w:rsidRPr="000D5B14">
        <w:rPr>
          <w:rFonts w:ascii="Arial" w:hAnsi="Arial" w:cs="Arial"/>
          <w:color w:val="595959" w:themeColor="text1" w:themeTint="A6"/>
          <w:shd w:val="clear" w:color="auto" w:fill="FFFFFF"/>
        </w:rPr>
        <w:t>high levels of</w:t>
      </w:r>
      <w:r w:rsidR="0061227A"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 customer support.</w:t>
      </w:r>
    </w:p>
    <w:p w14:paraId="7CD94F35" w14:textId="77777777" w:rsidR="00926D9C" w:rsidRPr="000D5B14" w:rsidRDefault="00926D9C" w:rsidP="003469C5">
      <w:pPr>
        <w:spacing w:after="0" w:line="276" w:lineRule="auto"/>
        <w:rPr>
          <w:rFonts w:ascii="Arial" w:hAnsi="Arial" w:cs="Arial"/>
          <w:color w:val="595959" w:themeColor="text1" w:themeTint="A6"/>
          <w:shd w:val="clear" w:color="auto" w:fill="FFFFFF"/>
        </w:rPr>
      </w:pPr>
    </w:p>
    <w:p w14:paraId="3662EEA3" w14:textId="3BF10D41" w:rsidR="00235395" w:rsidRPr="000D5B14" w:rsidRDefault="00DA11F6" w:rsidP="003469C5">
      <w:pPr>
        <w:spacing w:after="0" w:line="276" w:lineRule="auto"/>
        <w:rPr>
          <w:rFonts w:ascii="Arial" w:hAnsi="Arial" w:cs="Arial"/>
          <w:color w:val="595959" w:themeColor="text1" w:themeTint="A6"/>
        </w:rPr>
      </w:pPr>
      <w:r w:rsidRPr="000D5B14">
        <w:rPr>
          <w:rFonts w:ascii="Arial" w:hAnsi="Arial" w:cs="Arial"/>
          <w:color w:val="595959" w:themeColor="text1" w:themeTint="A6"/>
        </w:rPr>
        <w:t xml:space="preserve">We all know that </w:t>
      </w:r>
      <w:r w:rsidR="00920ED3" w:rsidRPr="000D5B14">
        <w:rPr>
          <w:rFonts w:ascii="Arial" w:hAnsi="Arial" w:cs="Arial"/>
          <w:color w:val="595959" w:themeColor="text1" w:themeTint="A6"/>
        </w:rPr>
        <w:t xml:space="preserve">automobile </w:t>
      </w:r>
      <w:r w:rsidR="00021309" w:rsidRPr="000D5B14">
        <w:rPr>
          <w:rFonts w:ascii="Arial" w:hAnsi="Arial" w:cs="Arial"/>
          <w:color w:val="595959" w:themeColor="text1" w:themeTint="A6"/>
        </w:rPr>
        <w:t>factories</w:t>
      </w:r>
      <w:r w:rsidR="00920ED3" w:rsidRPr="000D5B14">
        <w:rPr>
          <w:rFonts w:ascii="Arial" w:hAnsi="Arial" w:cs="Arial"/>
          <w:color w:val="595959" w:themeColor="text1" w:themeTint="A6"/>
        </w:rPr>
        <w:t xml:space="preserve"> ha</w:t>
      </w:r>
      <w:r w:rsidR="00021309" w:rsidRPr="000D5B14">
        <w:rPr>
          <w:rFonts w:ascii="Arial" w:hAnsi="Arial" w:cs="Arial"/>
          <w:color w:val="595959" w:themeColor="text1" w:themeTint="A6"/>
        </w:rPr>
        <w:t>ve</w:t>
      </w:r>
      <w:r w:rsidR="00926D9C" w:rsidRPr="000D5B14">
        <w:rPr>
          <w:rFonts w:ascii="Arial" w:hAnsi="Arial" w:cs="Arial"/>
          <w:color w:val="595959" w:themeColor="text1" w:themeTint="A6"/>
        </w:rPr>
        <w:t xml:space="preserve"> been running on automation for</w:t>
      </w:r>
      <w:r w:rsidR="00235395" w:rsidRPr="000D5B14">
        <w:rPr>
          <w:rFonts w:ascii="Arial" w:hAnsi="Arial" w:cs="Arial"/>
          <w:color w:val="595959" w:themeColor="text1" w:themeTint="A6"/>
        </w:rPr>
        <w:t xml:space="preserve"> many years. This sector</w:t>
      </w:r>
      <w:r w:rsidR="00926D9C" w:rsidRPr="000D5B14">
        <w:rPr>
          <w:rFonts w:ascii="Arial" w:hAnsi="Arial" w:cs="Arial"/>
          <w:color w:val="595959" w:themeColor="text1" w:themeTint="A6"/>
        </w:rPr>
        <w:t xml:space="preserve"> also remains </w:t>
      </w:r>
      <w:r w:rsidR="00235395" w:rsidRPr="000D5B14">
        <w:rPr>
          <w:rFonts w:ascii="Arial" w:hAnsi="Arial" w:cs="Arial"/>
          <w:color w:val="595959" w:themeColor="text1" w:themeTint="A6"/>
        </w:rPr>
        <w:t>a key driver of</w:t>
      </w:r>
      <w:r w:rsidR="00926D9C" w:rsidRPr="000D5B14">
        <w:rPr>
          <w:rFonts w:ascii="Arial" w:hAnsi="Arial" w:cs="Arial"/>
          <w:color w:val="595959" w:themeColor="text1" w:themeTint="A6"/>
        </w:rPr>
        <w:t xml:space="preserve"> robotics sales worldwide. </w:t>
      </w:r>
      <w:r w:rsidR="00235395" w:rsidRPr="000D5B14">
        <w:rPr>
          <w:rFonts w:ascii="Arial" w:hAnsi="Arial" w:cs="Arial"/>
          <w:color w:val="595959" w:themeColor="text1" w:themeTint="A6"/>
        </w:rPr>
        <w:t>Aside from welding and painting, the automotive industry deploys robots for tasks that include assembly, trimming, cutting, par</w:t>
      </w:r>
      <w:r w:rsidRPr="000D5B14">
        <w:rPr>
          <w:rFonts w:ascii="Arial" w:hAnsi="Arial" w:cs="Arial"/>
          <w:color w:val="595959" w:themeColor="text1" w:themeTint="A6"/>
        </w:rPr>
        <w:t>t transfer and machine tending, to list but a few.</w:t>
      </w:r>
    </w:p>
    <w:p w14:paraId="4C8FB5E6" w14:textId="4A87F33B" w:rsidR="00235395" w:rsidRPr="000D5B14" w:rsidRDefault="00235395" w:rsidP="003469C5">
      <w:pPr>
        <w:spacing w:after="0" w:line="276" w:lineRule="auto"/>
        <w:rPr>
          <w:rFonts w:ascii="Arial" w:hAnsi="Arial" w:cs="Arial"/>
          <w:color w:val="595959" w:themeColor="text1" w:themeTint="A6"/>
        </w:rPr>
      </w:pPr>
    </w:p>
    <w:p w14:paraId="6CD38049" w14:textId="3A94CB04" w:rsidR="000D0F22" w:rsidRDefault="003469C5" w:rsidP="003469C5">
      <w:pPr>
        <w:spacing w:after="0" w:line="276" w:lineRule="auto"/>
        <w:rPr>
          <w:rStyle w:val="Emphasis"/>
          <w:rFonts w:ascii="Arial" w:hAnsi="Arial" w:cs="Arial"/>
          <w:i w:val="0"/>
          <w:color w:val="595959" w:themeColor="text1" w:themeTint="A6"/>
          <w:bdr w:val="none" w:sz="0" w:space="0" w:color="auto" w:frame="1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7EBB47B7" wp14:editId="0395EFB8">
            <wp:simplePos x="0" y="0"/>
            <wp:positionH relativeFrom="column">
              <wp:posOffset>-13970</wp:posOffset>
            </wp:positionH>
            <wp:positionV relativeFrom="paragraph">
              <wp:posOffset>1094105</wp:posOffset>
            </wp:positionV>
            <wp:extent cx="5760720" cy="3028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0"/>
                    <a:stretch/>
                  </pic:blipFill>
                  <pic:spPr bwMode="auto">
                    <a:xfrm>
                      <a:off x="0" y="0"/>
                      <a:ext cx="576072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671" w:rsidRPr="000D5B14">
        <w:rPr>
          <w:rFonts w:ascii="Arial" w:hAnsi="Arial" w:cs="Arial"/>
          <w:color w:val="595959" w:themeColor="text1" w:themeTint="A6"/>
        </w:rPr>
        <w:t>T</w:t>
      </w:r>
      <w:r w:rsidR="00235395" w:rsidRPr="000D5B14">
        <w:rPr>
          <w:rFonts w:ascii="Arial" w:hAnsi="Arial" w:cs="Arial"/>
          <w:color w:val="595959" w:themeColor="text1" w:themeTint="A6"/>
        </w:rPr>
        <w:t>aking note</w:t>
      </w:r>
      <w:r w:rsidR="00920ED3" w:rsidRPr="000D5B14">
        <w:rPr>
          <w:rFonts w:ascii="Arial" w:hAnsi="Arial" w:cs="Arial"/>
          <w:color w:val="595959" w:themeColor="text1" w:themeTint="A6"/>
        </w:rPr>
        <w:t xml:space="preserve"> of the progress made by automotive plants</w:t>
      </w:r>
      <w:r w:rsidR="00694671" w:rsidRPr="000D5B14">
        <w:rPr>
          <w:rFonts w:ascii="Arial" w:hAnsi="Arial" w:cs="Arial"/>
          <w:color w:val="595959" w:themeColor="text1" w:themeTint="A6"/>
        </w:rPr>
        <w:t xml:space="preserve"> is a growing selection of other industries,</w:t>
      </w:r>
      <w:r w:rsidR="00235395" w:rsidRPr="000D5B14">
        <w:rPr>
          <w:rFonts w:ascii="Arial" w:hAnsi="Arial" w:cs="Arial"/>
          <w:color w:val="595959" w:themeColor="text1" w:themeTint="A6"/>
        </w:rPr>
        <w:t xml:space="preserve"> including food</w:t>
      </w:r>
      <w:r w:rsidR="00DA11F6" w:rsidRPr="000D5B14">
        <w:rPr>
          <w:rFonts w:ascii="Arial" w:hAnsi="Arial" w:cs="Arial"/>
          <w:color w:val="595959" w:themeColor="text1" w:themeTint="A6"/>
        </w:rPr>
        <w:t>,</w:t>
      </w:r>
      <w:r w:rsidR="00235395" w:rsidRPr="000D5B14">
        <w:rPr>
          <w:rFonts w:ascii="Arial" w:hAnsi="Arial" w:cs="Arial"/>
          <w:color w:val="595959" w:themeColor="text1" w:themeTint="A6"/>
        </w:rPr>
        <w:t xml:space="preserve"> beverage, </w:t>
      </w:r>
      <w:r w:rsidR="000D0F22" w:rsidRPr="000D5B14">
        <w:rPr>
          <w:rFonts w:ascii="Arial" w:hAnsi="Arial" w:cs="Arial"/>
          <w:color w:val="595959" w:themeColor="text1" w:themeTint="A6"/>
        </w:rPr>
        <w:t>life science</w:t>
      </w:r>
      <w:r w:rsidR="00235395" w:rsidRPr="000D5B14">
        <w:rPr>
          <w:rFonts w:ascii="Arial" w:hAnsi="Arial" w:cs="Arial"/>
          <w:color w:val="595959" w:themeColor="text1" w:themeTint="A6"/>
        </w:rPr>
        <w:t xml:space="preserve"> and agriculture, all of which are incre</w:t>
      </w:r>
      <w:r w:rsidR="00DA11F6" w:rsidRPr="000D5B14">
        <w:rPr>
          <w:rFonts w:ascii="Arial" w:hAnsi="Arial" w:cs="Arial"/>
          <w:color w:val="595959" w:themeColor="text1" w:themeTint="A6"/>
        </w:rPr>
        <w:t>asing their robot</w:t>
      </w:r>
      <w:r w:rsidR="00694671" w:rsidRPr="000D5B14">
        <w:rPr>
          <w:rFonts w:ascii="Arial" w:hAnsi="Arial" w:cs="Arial"/>
          <w:color w:val="595959" w:themeColor="text1" w:themeTint="A6"/>
        </w:rPr>
        <w:t xml:space="preserve"> uptake</w:t>
      </w:r>
      <w:r w:rsidR="00DA11F6" w:rsidRPr="000D5B14">
        <w:rPr>
          <w:rFonts w:ascii="Arial" w:hAnsi="Arial" w:cs="Arial"/>
          <w:color w:val="595959" w:themeColor="text1" w:themeTint="A6"/>
        </w:rPr>
        <w:t xml:space="preserve"> in order to drive </w:t>
      </w:r>
      <w:r w:rsidR="00694671" w:rsidRPr="000D5B14">
        <w:rPr>
          <w:rFonts w:ascii="Arial" w:hAnsi="Arial" w:cs="Arial"/>
          <w:color w:val="595959" w:themeColor="text1" w:themeTint="A6"/>
        </w:rPr>
        <w:t xml:space="preserve">up </w:t>
      </w:r>
      <w:r w:rsidR="00B17EBD" w:rsidRPr="000D5B14">
        <w:rPr>
          <w:rStyle w:val="Hyperlink"/>
          <w:rFonts w:ascii="Arial" w:hAnsi="Arial" w:cs="Arial"/>
          <w:color w:val="595959" w:themeColor="text1" w:themeTint="A6"/>
          <w:u w:val="none"/>
        </w:rPr>
        <w:t>productivity</w:t>
      </w:r>
      <w:r w:rsidR="00B17EBD" w:rsidRPr="000D5B14">
        <w:rPr>
          <w:rFonts w:ascii="Arial" w:hAnsi="Arial" w:cs="Arial"/>
          <w:color w:val="595959" w:themeColor="text1" w:themeTint="A6"/>
        </w:rPr>
        <w:t xml:space="preserve">, efficiency, </w:t>
      </w:r>
      <w:r w:rsidR="00DA11F6" w:rsidRPr="000D5B14">
        <w:rPr>
          <w:rFonts w:ascii="Arial" w:hAnsi="Arial" w:cs="Arial"/>
          <w:color w:val="595959" w:themeColor="text1" w:themeTint="A6"/>
        </w:rPr>
        <w:t>staff safety, product quality and revenue</w:t>
      </w:r>
      <w:r w:rsidR="00B17EBD" w:rsidRPr="000D5B14">
        <w:rPr>
          <w:rFonts w:ascii="Arial" w:hAnsi="Arial" w:cs="Arial"/>
          <w:color w:val="595959" w:themeColor="text1" w:themeTint="A6"/>
        </w:rPr>
        <w:t xml:space="preserve">. </w:t>
      </w:r>
      <w:r w:rsidR="000D0F22" w:rsidRPr="000D5B14">
        <w:rPr>
          <w:rFonts w:ascii="Arial" w:hAnsi="Arial" w:cs="Arial"/>
          <w:color w:val="595959" w:themeColor="text1" w:themeTint="A6"/>
        </w:rPr>
        <w:t xml:space="preserve">In short, there is </w:t>
      </w:r>
      <w:r w:rsidR="00021309" w:rsidRPr="000D5B14">
        <w:rPr>
          <w:rFonts w:ascii="Arial" w:hAnsi="Arial" w:cs="Arial"/>
          <w:color w:val="595959" w:themeColor="text1" w:themeTint="A6"/>
        </w:rPr>
        <w:t>additional</w:t>
      </w:r>
      <w:r w:rsidR="000D0F22" w:rsidRPr="000D5B14">
        <w:rPr>
          <w:rFonts w:ascii="Arial" w:hAnsi="Arial" w:cs="Arial"/>
          <w:color w:val="595959" w:themeColor="text1" w:themeTint="A6"/>
        </w:rPr>
        <w:t xml:space="preserve"> focus on making </w:t>
      </w:r>
      <w:r w:rsidR="000D0F22" w:rsidRPr="000D5B14">
        <w:rPr>
          <w:rStyle w:val="Emphasis"/>
          <w:rFonts w:ascii="Arial" w:hAnsi="Arial" w:cs="Arial"/>
          <w:i w:val="0"/>
          <w:color w:val="595959" w:themeColor="text1" w:themeTint="A6"/>
          <w:bdr w:val="none" w:sz="0" w:space="0" w:color="auto" w:frame="1"/>
          <w:shd w:val="clear" w:color="auto" w:fill="FFFFFF"/>
        </w:rPr>
        <w:t>production lines more flexible and better able to efficiently achieve high-mix, lower-volume production in response to constantly evolving customer demands.</w:t>
      </w:r>
    </w:p>
    <w:p w14:paraId="78B8522B" w14:textId="1C31B90C" w:rsidR="00504C0D" w:rsidRDefault="00504C0D" w:rsidP="003469C5">
      <w:pPr>
        <w:spacing w:after="0" w:line="276" w:lineRule="auto"/>
        <w:rPr>
          <w:rStyle w:val="Emphasis"/>
          <w:rFonts w:ascii="Arial" w:hAnsi="Arial" w:cs="Arial"/>
          <w:i w:val="0"/>
          <w:color w:val="595959" w:themeColor="text1" w:themeTint="A6"/>
          <w:bdr w:val="none" w:sz="0" w:space="0" w:color="auto" w:frame="1"/>
          <w:shd w:val="clear" w:color="auto" w:fill="FFFFFF"/>
        </w:rPr>
      </w:pPr>
    </w:p>
    <w:p w14:paraId="2562592B" w14:textId="33DD5F3A" w:rsidR="00504C0D" w:rsidRDefault="00504C0D" w:rsidP="003469C5">
      <w:pPr>
        <w:spacing w:after="0" w:line="276" w:lineRule="auto"/>
        <w:rPr>
          <w:rStyle w:val="Emphasis"/>
          <w:rFonts w:ascii="Arial" w:hAnsi="Arial" w:cs="Arial"/>
          <w:i w:val="0"/>
          <w:color w:val="595959" w:themeColor="text1" w:themeTint="A6"/>
          <w:bdr w:val="none" w:sz="0" w:space="0" w:color="auto" w:frame="1"/>
          <w:shd w:val="clear" w:color="auto" w:fill="FFFFFF"/>
        </w:rPr>
      </w:pPr>
    </w:p>
    <w:p w14:paraId="1904E2DE" w14:textId="56B64164" w:rsidR="00504C0D" w:rsidRDefault="00504C0D" w:rsidP="003469C5">
      <w:pPr>
        <w:spacing w:after="0" w:line="276" w:lineRule="auto"/>
        <w:rPr>
          <w:rStyle w:val="Emphasis"/>
          <w:rFonts w:ascii="Arial" w:hAnsi="Arial" w:cs="Arial"/>
          <w:i w:val="0"/>
          <w:color w:val="595959" w:themeColor="text1" w:themeTint="A6"/>
          <w:bdr w:val="none" w:sz="0" w:space="0" w:color="auto" w:frame="1"/>
          <w:shd w:val="clear" w:color="auto" w:fill="FFFFFF"/>
        </w:rPr>
      </w:pPr>
    </w:p>
    <w:p w14:paraId="7394868E" w14:textId="676C4320" w:rsidR="00504C0D" w:rsidRDefault="00504C0D" w:rsidP="003469C5">
      <w:pPr>
        <w:spacing w:after="0" w:line="276" w:lineRule="auto"/>
        <w:rPr>
          <w:rStyle w:val="Emphasis"/>
          <w:rFonts w:ascii="Arial" w:hAnsi="Arial" w:cs="Arial"/>
          <w:i w:val="0"/>
          <w:color w:val="595959" w:themeColor="text1" w:themeTint="A6"/>
          <w:bdr w:val="none" w:sz="0" w:space="0" w:color="auto" w:frame="1"/>
          <w:shd w:val="clear" w:color="auto" w:fill="FFFFFF"/>
        </w:rPr>
      </w:pPr>
    </w:p>
    <w:p w14:paraId="3F581724" w14:textId="4803CA7F" w:rsidR="00504C0D" w:rsidRDefault="00504C0D" w:rsidP="003469C5">
      <w:pPr>
        <w:spacing w:after="0" w:line="276" w:lineRule="auto"/>
        <w:rPr>
          <w:rStyle w:val="Emphasis"/>
          <w:rFonts w:ascii="Arial" w:hAnsi="Arial" w:cs="Arial"/>
          <w:i w:val="0"/>
          <w:color w:val="595959" w:themeColor="text1" w:themeTint="A6"/>
          <w:bdr w:val="none" w:sz="0" w:space="0" w:color="auto" w:frame="1"/>
          <w:shd w:val="clear" w:color="auto" w:fill="FFFFFF"/>
        </w:rPr>
      </w:pPr>
    </w:p>
    <w:p w14:paraId="547C512A" w14:textId="62647C65" w:rsidR="00504C0D" w:rsidRDefault="00504C0D" w:rsidP="003469C5">
      <w:pPr>
        <w:spacing w:after="0" w:line="276" w:lineRule="auto"/>
        <w:rPr>
          <w:rStyle w:val="Emphasis"/>
          <w:rFonts w:ascii="Arial" w:hAnsi="Arial" w:cs="Arial"/>
          <w:i w:val="0"/>
          <w:color w:val="595959" w:themeColor="text1" w:themeTint="A6"/>
          <w:bdr w:val="none" w:sz="0" w:space="0" w:color="auto" w:frame="1"/>
          <w:shd w:val="clear" w:color="auto" w:fill="FFFFFF"/>
        </w:rPr>
      </w:pPr>
    </w:p>
    <w:p w14:paraId="44052740" w14:textId="49411964" w:rsidR="00504C0D" w:rsidRDefault="00504C0D" w:rsidP="003469C5">
      <w:pPr>
        <w:spacing w:after="0" w:line="276" w:lineRule="auto"/>
        <w:rPr>
          <w:rStyle w:val="Emphasis"/>
          <w:rFonts w:ascii="Arial" w:hAnsi="Arial" w:cs="Arial"/>
          <w:i w:val="0"/>
          <w:color w:val="595959" w:themeColor="text1" w:themeTint="A6"/>
          <w:bdr w:val="none" w:sz="0" w:space="0" w:color="auto" w:frame="1"/>
          <w:shd w:val="clear" w:color="auto" w:fill="FFFFFF"/>
        </w:rPr>
      </w:pPr>
    </w:p>
    <w:p w14:paraId="6177EB04" w14:textId="69BC2EEE" w:rsidR="00504C0D" w:rsidRDefault="00504C0D" w:rsidP="003469C5">
      <w:pPr>
        <w:spacing w:after="0" w:line="276" w:lineRule="auto"/>
        <w:rPr>
          <w:rStyle w:val="Emphasis"/>
          <w:rFonts w:ascii="Arial" w:hAnsi="Arial" w:cs="Arial"/>
          <w:i w:val="0"/>
          <w:color w:val="595959" w:themeColor="text1" w:themeTint="A6"/>
          <w:bdr w:val="none" w:sz="0" w:space="0" w:color="auto" w:frame="1"/>
          <w:shd w:val="clear" w:color="auto" w:fill="FFFFFF"/>
        </w:rPr>
      </w:pPr>
    </w:p>
    <w:p w14:paraId="73614709" w14:textId="0EF1C0FD" w:rsidR="00504C0D" w:rsidRDefault="00504C0D" w:rsidP="003469C5">
      <w:pPr>
        <w:spacing w:after="0" w:line="276" w:lineRule="auto"/>
        <w:rPr>
          <w:rStyle w:val="Emphasis"/>
          <w:rFonts w:ascii="Arial" w:hAnsi="Arial" w:cs="Arial"/>
          <w:i w:val="0"/>
          <w:color w:val="595959" w:themeColor="text1" w:themeTint="A6"/>
          <w:bdr w:val="none" w:sz="0" w:space="0" w:color="auto" w:frame="1"/>
          <w:shd w:val="clear" w:color="auto" w:fill="FFFFFF"/>
        </w:rPr>
      </w:pPr>
    </w:p>
    <w:p w14:paraId="6B8552E5" w14:textId="77777777" w:rsidR="00504C0D" w:rsidRPr="000D5B14" w:rsidRDefault="00504C0D" w:rsidP="003469C5">
      <w:pPr>
        <w:spacing w:after="0" w:line="276" w:lineRule="auto"/>
        <w:rPr>
          <w:rStyle w:val="Emphasis"/>
          <w:rFonts w:ascii="Arial" w:hAnsi="Arial" w:cs="Arial"/>
          <w:i w:val="0"/>
          <w:color w:val="595959" w:themeColor="text1" w:themeTint="A6"/>
          <w:bdr w:val="none" w:sz="0" w:space="0" w:color="auto" w:frame="1"/>
          <w:shd w:val="clear" w:color="auto" w:fill="FFFFFF"/>
        </w:rPr>
      </w:pPr>
    </w:p>
    <w:p w14:paraId="1DE8F4F9" w14:textId="77777777" w:rsidR="0088640D" w:rsidRPr="000D5B14" w:rsidRDefault="0088640D" w:rsidP="003469C5">
      <w:pPr>
        <w:spacing w:after="0" w:line="276" w:lineRule="auto"/>
        <w:rPr>
          <w:rStyle w:val="Emphasis"/>
          <w:rFonts w:ascii="Arial" w:hAnsi="Arial" w:cs="Arial"/>
          <w:i w:val="0"/>
          <w:color w:val="595959" w:themeColor="text1" w:themeTint="A6"/>
          <w:bdr w:val="none" w:sz="0" w:space="0" w:color="auto" w:frame="1"/>
          <w:shd w:val="clear" w:color="auto" w:fill="FFFFFF"/>
        </w:rPr>
      </w:pPr>
    </w:p>
    <w:p w14:paraId="3D81829B" w14:textId="77777777" w:rsidR="00504C0D" w:rsidRDefault="00504C0D" w:rsidP="003469C5">
      <w:pPr>
        <w:spacing w:line="276" w:lineRule="auto"/>
        <w:rPr>
          <w:rStyle w:val="Emphasis"/>
          <w:rFonts w:ascii="Arial" w:hAnsi="Arial" w:cs="Arial"/>
          <w:b/>
          <w:i w:val="0"/>
          <w:color w:val="595959" w:themeColor="text1" w:themeTint="A6"/>
          <w:sz w:val="28"/>
          <w:bdr w:val="none" w:sz="0" w:space="0" w:color="auto" w:frame="1"/>
          <w:shd w:val="clear" w:color="auto" w:fill="FFFFFF"/>
        </w:rPr>
      </w:pPr>
    </w:p>
    <w:p w14:paraId="4F4437D0" w14:textId="77777777" w:rsidR="00504C0D" w:rsidRDefault="00504C0D" w:rsidP="003469C5">
      <w:pPr>
        <w:spacing w:line="276" w:lineRule="auto"/>
        <w:rPr>
          <w:rStyle w:val="Emphasis"/>
          <w:rFonts w:ascii="Arial" w:hAnsi="Arial" w:cs="Arial"/>
          <w:b/>
          <w:i w:val="0"/>
          <w:color w:val="595959" w:themeColor="text1" w:themeTint="A6"/>
          <w:sz w:val="28"/>
          <w:bdr w:val="none" w:sz="0" w:space="0" w:color="auto" w:frame="1"/>
          <w:shd w:val="clear" w:color="auto" w:fill="FFFFFF"/>
        </w:rPr>
      </w:pPr>
    </w:p>
    <w:p w14:paraId="0CDD2A39" w14:textId="77777777" w:rsidR="00504C0D" w:rsidRDefault="00504C0D" w:rsidP="003469C5">
      <w:pPr>
        <w:spacing w:line="276" w:lineRule="auto"/>
        <w:rPr>
          <w:rStyle w:val="Emphasis"/>
          <w:rFonts w:ascii="Arial" w:hAnsi="Arial" w:cs="Arial"/>
          <w:b/>
          <w:i w:val="0"/>
          <w:color w:val="595959" w:themeColor="text1" w:themeTint="A6"/>
          <w:sz w:val="28"/>
          <w:bdr w:val="none" w:sz="0" w:space="0" w:color="auto" w:frame="1"/>
          <w:shd w:val="clear" w:color="auto" w:fill="FFFFFF"/>
        </w:rPr>
      </w:pPr>
    </w:p>
    <w:p w14:paraId="307CC389" w14:textId="31BB29D3" w:rsidR="00504C0D" w:rsidRPr="00504C0D" w:rsidRDefault="00504C0D" w:rsidP="003469C5">
      <w:pPr>
        <w:spacing w:line="276" w:lineRule="auto"/>
        <w:rPr>
          <w:rStyle w:val="Emphasis"/>
          <w:rFonts w:ascii="Arial" w:hAnsi="Arial" w:cs="Arial"/>
          <w:b/>
          <w:i w:val="0"/>
          <w:color w:val="595959" w:themeColor="text1" w:themeTint="A6"/>
          <w:sz w:val="28"/>
          <w:bdr w:val="none" w:sz="0" w:space="0" w:color="auto" w:frame="1"/>
          <w:shd w:val="clear" w:color="auto" w:fill="FFFFFF"/>
        </w:rPr>
      </w:pPr>
      <w:r>
        <w:rPr>
          <w:rStyle w:val="Emphasis"/>
          <w:rFonts w:ascii="Arial" w:hAnsi="Arial" w:cs="Arial"/>
          <w:i w:val="0"/>
          <w:color w:val="595959" w:themeColor="text1" w:themeTint="A6"/>
          <w:sz w:val="18"/>
          <w:bdr w:val="none" w:sz="0" w:space="0" w:color="auto" w:frame="1"/>
          <w:shd w:val="clear" w:color="auto" w:fill="FFFFFF"/>
        </w:rPr>
        <w:t>Robot in</w:t>
      </w:r>
      <w:r w:rsidR="00BA28F4">
        <w:rPr>
          <w:rStyle w:val="Emphasis"/>
          <w:rFonts w:ascii="Arial" w:hAnsi="Arial" w:cs="Arial"/>
          <w:i w:val="0"/>
          <w:color w:val="595959" w:themeColor="text1" w:themeTint="A6"/>
          <w:sz w:val="18"/>
          <w:bdr w:val="none" w:sz="0" w:space="0" w:color="auto" w:frame="1"/>
          <w:shd w:val="clear" w:color="auto" w:fill="FFFFFF"/>
        </w:rPr>
        <w:t xml:space="preserve"> a</w:t>
      </w:r>
      <w:r>
        <w:rPr>
          <w:rStyle w:val="Emphasis"/>
          <w:rFonts w:ascii="Arial" w:hAnsi="Arial" w:cs="Arial"/>
          <w:i w:val="0"/>
          <w:color w:val="595959" w:themeColor="text1" w:themeTint="A6"/>
          <w:sz w:val="18"/>
          <w:bdr w:val="none" w:sz="0" w:space="0" w:color="auto" w:frame="1"/>
          <w:shd w:val="clear" w:color="auto" w:fill="FFFFFF"/>
        </w:rPr>
        <w:t xml:space="preserve"> packaging application</w:t>
      </w:r>
      <w:r w:rsidR="00D54434">
        <w:rPr>
          <w:rStyle w:val="Emphasis"/>
          <w:rFonts w:ascii="Arial" w:hAnsi="Arial" w:cs="Arial"/>
          <w:i w:val="0"/>
          <w:color w:val="595959" w:themeColor="text1" w:themeTint="A6"/>
          <w:sz w:val="18"/>
          <w:bdr w:val="none" w:sz="0" w:space="0" w:color="auto" w:frame="1"/>
          <w:shd w:val="clear" w:color="auto" w:fill="FFFFFF"/>
        </w:rPr>
        <w:t xml:space="preserve"> </w:t>
      </w:r>
      <w:r w:rsidR="00697908" w:rsidRPr="00ED6C5E">
        <w:rPr>
          <w:rStyle w:val="Emphasis"/>
          <w:rFonts w:ascii="Arial" w:hAnsi="Arial" w:cs="Arial"/>
          <w:i w:val="0"/>
          <w:iCs w:val="0"/>
          <w:color w:val="404040" w:themeColor="text1" w:themeTint="BF"/>
          <w:sz w:val="18"/>
          <w:bdr w:val="none" w:sz="0" w:space="0" w:color="auto" w:frame="1"/>
          <w:shd w:val="clear" w:color="auto" w:fill="FFFFFF"/>
        </w:rPr>
        <w:t>with</w:t>
      </w:r>
      <w:r w:rsidR="00D54434" w:rsidRPr="00ED6C5E">
        <w:rPr>
          <w:rStyle w:val="Emphasis"/>
          <w:rFonts w:ascii="Arial" w:hAnsi="Arial" w:cs="Arial"/>
          <w:iCs w:val="0"/>
          <w:color w:val="404040" w:themeColor="text1" w:themeTint="BF"/>
          <w:sz w:val="18"/>
          <w:bdr w:val="none" w:sz="0" w:space="0" w:color="auto" w:frame="1"/>
          <w:shd w:val="clear" w:color="auto" w:fill="FFFFFF"/>
        </w:rPr>
        <w:t xml:space="preserve"> </w:t>
      </w:r>
      <w:r w:rsidR="00D54434" w:rsidRPr="00ED6C5E">
        <w:rPr>
          <w:rStyle w:val="Emphasis"/>
          <w:rFonts w:ascii="Arial" w:hAnsi="Arial" w:cs="Arial"/>
          <w:i w:val="0"/>
          <w:iCs w:val="0"/>
          <w:color w:val="404040" w:themeColor="text1" w:themeTint="BF"/>
          <w:sz w:val="18"/>
          <w:bdr w:val="none" w:sz="0" w:space="0" w:color="auto" w:frame="1"/>
          <w:shd w:val="clear" w:color="auto" w:fill="FFFFFF"/>
        </w:rPr>
        <w:t xml:space="preserve">wireless communication to </w:t>
      </w:r>
      <w:r w:rsidR="00E1092D" w:rsidRPr="00ED6C5E">
        <w:rPr>
          <w:rStyle w:val="Emphasis"/>
          <w:rFonts w:ascii="Arial" w:hAnsi="Arial" w:cs="Arial"/>
          <w:i w:val="0"/>
          <w:iCs w:val="0"/>
          <w:color w:val="404040" w:themeColor="text1" w:themeTint="BF"/>
          <w:sz w:val="18"/>
          <w:bdr w:val="none" w:sz="0" w:space="0" w:color="auto" w:frame="1"/>
          <w:shd w:val="clear" w:color="auto" w:fill="FFFFFF"/>
        </w:rPr>
        <w:t>ensure reliable</w:t>
      </w:r>
      <w:r w:rsidR="00D54434" w:rsidRPr="00ED6C5E">
        <w:rPr>
          <w:rStyle w:val="Emphasis"/>
          <w:rFonts w:ascii="Arial" w:hAnsi="Arial" w:cs="Arial"/>
          <w:i w:val="0"/>
          <w:iCs w:val="0"/>
          <w:color w:val="404040" w:themeColor="text1" w:themeTint="BF"/>
          <w:sz w:val="18"/>
          <w:bdr w:val="none" w:sz="0" w:space="0" w:color="auto" w:frame="1"/>
          <w:shd w:val="clear" w:color="auto" w:fill="FFFFFF"/>
        </w:rPr>
        <w:t xml:space="preserve"> serial communication and flexibility</w:t>
      </w:r>
      <w:r w:rsidR="00697908" w:rsidRPr="00ED6C5E">
        <w:rPr>
          <w:rStyle w:val="Emphasis"/>
          <w:rFonts w:ascii="Arial" w:hAnsi="Arial" w:cs="Arial"/>
          <w:i w:val="0"/>
          <w:iCs w:val="0"/>
          <w:color w:val="404040" w:themeColor="text1" w:themeTint="BF"/>
          <w:sz w:val="18"/>
          <w:bdr w:val="none" w:sz="0" w:space="0" w:color="auto" w:frame="1"/>
          <w:shd w:val="clear" w:color="auto" w:fill="FFFFFF"/>
        </w:rPr>
        <w:t xml:space="preserve"> </w:t>
      </w:r>
      <w:r w:rsidR="00BA28F4">
        <w:rPr>
          <w:rStyle w:val="Emphasis"/>
          <w:rFonts w:ascii="Arial" w:hAnsi="Arial" w:cs="Arial"/>
          <w:i w:val="0"/>
          <w:iCs w:val="0"/>
          <w:color w:val="404040" w:themeColor="text1" w:themeTint="BF"/>
          <w:sz w:val="18"/>
          <w:bdr w:val="none" w:sz="0" w:space="0" w:color="auto" w:frame="1"/>
          <w:shd w:val="clear" w:color="auto" w:fill="FFFFFF"/>
        </w:rPr>
        <w:t xml:space="preserve">when </w:t>
      </w:r>
      <w:r w:rsidR="00697908" w:rsidRPr="00ED6C5E">
        <w:rPr>
          <w:rStyle w:val="Emphasis"/>
          <w:rFonts w:ascii="Arial" w:hAnsi="Arial" w:cs="Arial"/>
          <w:i w:val="0"/>
          <w:iCs w:val="0"/>
          <w:color w:val="404040" w:themeColor="text1" w:themeTint="BF"/>
          <w:sz w:val="18"/>
          <w:bdr w:val="none" w:sz="0" w:space="0" w:color="auto" w:frame="1"/>
          <w:shd w:val="clear" w:color="auto" w:fill="FFFFFF"/>
        </w:rPr>
        <w:t>chang</w:t>
      </w:r>
      <w:r w:rsidR="00BA28F4">
        <w:rPr>
          <w:rStyle w:val="Emphasis"/>
          <w:rFonts w:ascii="Arial" w:hAnsi="Arial" w:cs="Arial"/>
          <w:i w:val="0"/>
          <w:iCs w:val="0"/>
          <w:color w:val="404040" w:themeColor="text1" w:themeTint="BF"/>
          <w:sz w:val="18"/>
          <w:bdr w:val="none" w:sz="0" w:space="0" w:color="auto" w:frame="1"/>
          <w:shd w:val="clear" w:color="auto" w:fill="FFFFFF"/>
        </w:rPr>
        <w:t>ing the</w:t>
      </w:r>
      <w:r w:rsidR="00697908" w:rsidRPr="00ED6C5E">
        <w:rPr>
          <w:rStyle w:val="Emphasis"/>
          <w:rFonts w:ascii="Arial" w:hAnsi="Arial" w:cs="Arial"/>
          <w:i w:val="0"/>
          <w:iCs w:val="0"/>
          <w:color w:val="404040" w:themeColor="text1" w:themeTint="BF"/>
          <w:sz w:val="18"/>
          <w:bdr w:val="none" w:sz="0" w:space="0" w:color="auto" w:frame="1"/>
          <w:shd w:val="clear" w:color="auto" w:fill="FFFFFF"/>
        </w:rPr>
        <w:t xml:space="preserve"> end</w:t>
      </w:r>
      <w:r w:rsidR="00BA28F4">
        <w:rPr>
          <w:rStyle w:val="Emphasis"/>
          <w:rFonts w:ascii="Arial" w:hAnsi="Arial" w:cs="Arial"/>
          <w:i w:val="0"/>
          <w:iCs w:val="0"/>
          <w:color w:val="404040" w:themeColor="text1" w:themeTint="BF"/>
          <w:sz w:val="18"/>
          <w:bdr w:val="none" w:sz="0" w:space="0" w:color="auto" w:frame="1"/>
          <w:shd w:val="clear" w:color="auto" w:fill="FFFFFF"/>
        </w:rPr>
        <w:t>-</w:t>
      </w:r>
      <w:r w:rsidR="00697908" w:rsidRPr="00ED6C5E">
        <w:rPr>
          <w:rStyle w:val="Emphasis"/>
          <w:rFonts w:ascii="Arial" w:hAnsi="Arial" w:cs="Arial"/>
          <w:i w:val="0"/>
          <w:iCs w:val="0"/>
          <w:color w:val="404040" w:themeColor="text1" w:themeTint="BF"/>
          <w:sz w:val="18"/>
          <w:bdr w:val="none" w:sz="0" w:space="0" w:color="auto" w:frame="1"/>
          <w:shd w:val="clear" w:color="auto" w:fill="FFFFFF"/>
        </w:rPr>
        <w:t>of</w:t>
      </w:r>
      <w:r w:rsidR="00BA28F4">
        <w:rPr>
          <w:rStyle w:val="Emphasis"/>
          <w:rFonts w:ascii="Arial" w:hAnsi="Arial" w:cs="Arial"/>
          <w:i w:val="0"/>
          <w:iCs w:val="0"/>
          <w:color w:val="404040" w:themeColor="text1" w:themeTint="BF"/>
          <w:sz w:val="18"/>
          <w:bdr w:val="none" w:sz="0" w:space="0" w:color="auto" w:frame="1"/>
          <w:shd w:val="clear" w:color="auto" w:fill="FFFFFF"/>
        </w:rPr>
        <w:t>-</w:t>
      </w:r>
      <w:r w:rsidR="00697908" w:rsidRPr="00ED6C5E">
        <w:rPr>
          <w:rStyle w:val="Emphasis"/>
          <w:rFonts w:ascii="Arial" w:hAnsi="Arial" w:cs="Arial"/>
          <w:i w:val="0"/>
          <w:iCs w:val="0"/>
          <w:color w:val="404040" w:themeColor="text1" w:themeTint="BF"/>
          <w:sz w:val="18"/>
          <w:bdr w:val="none" w:sz="0" w:space="0" w:color="auto" w:frame="1"/>
          <w:shd w:val="clear" w:color="auto" w:fill="FFFFFF"/>
        </w:rPr>
        <w:t>arm tool (</w:t>
      </w:r>
      <w:proofErr w:type="spellStart"/>
      <w:r w:rsidR="00697908" w:rsidRPr="00ED6C5E">
        <w:rPr>
          <w:rStyle w:val="Emphasis"/>
          <w:rFonts w:ascii="Arial" w:hAnsi="Arial" w:cs="Arial"/>
          <w:i w:val="0"/>
          <w:iCs w:val="0"/>
          <w:color w:val="404040" w:themeColor="text1" w:themeTint="BF"/>
          <w:sz w:val="18"/>
          <w:bdr w:val="none" w:sz="0" w:space="0" w:color="auto" w:frame="1"/>
          <w:shd w:val="clear" w:color="auto" w:fill="FFFFFF"/>
        </w:rPr>
        <w:t>EOAT</w:t>
      </w:r>
      <w:proofErr w:type="spellEnd"/>
      <w:r w:rsidR="00697908" w:rsidRPr="00ED6C5E">
        <w:rPr>
          <w:rStyle w:val="Emphasis"/>
          <w:rFonts w:ascii="Arial" w:hAnsi="Arial" w:cs="Arial"/>
          <w:i w:val="0"/>
          <w:iCs w:val="0"/>
          <w:color w:val="404040" w:themeColor="text1" w:themeTint="BF"/>
          <w:sz w:val="18"/>
          <w:bdr w:val="none" w:sz="0" w:space="0" w:color="auto" w:frame="1"/>
          <w:shd w:val="clear" w:color="auto" w:fill="FFFFFF"/>
        </w:rPr>
        <w:t>)</w:t>
      </w:r>
      <w:r w:rsidR="00697908" w:rsidRPr="00ED6C5E">
        <w:rPr>
          <w:rStyle w:val="Emphasis"/>
          <w:rFonts w:ascii="Arial" w:hAnsi="Arial" w:cs="Arial"/>
          <w:b/>
          <w:i w:val="0"/>
          <w:color w:val="404040" w:themeColor="text1" w:themeTint="BF"/>
          <w:sz w:val="28"/>
          <w:bdr w:val="none" w:sz="0" w:space="0" w:color="auto" w:frame="1"/>
          <w:shd w:val="clear" w:color="auto" w:fill="FFFFFF"/>
        </w:rPr>
        <w:t xml:space="preserve">  </w:t>
      </w:r>
      <w:r w:rsidRPr="00504C0D">
        <w:rPr>
          <w:rStyle w:val="Emphasis"/>
          <w:rFonts w:ascii="Arial" w:hAnsi="Arial" w:cs="Arial"/>
          <w:b/>
          <w:i w:val="0"/>
          <w:color w:val="595959" w:themeColor="text1" w:themeTint="A6"/>
          <w:sz w:val="28"/>
          <w:bdr w:val="none" w:sz="0" w:space="0" w:color="auto" w:frame="1"/>
          <w:shd w:val="clear" w:color="auto" w:fill="FFFFFF"/>
        </w:rPr>
        <w:br w:type="page"/>
      </w:r>
    </w:p>
    <w:p w14:paraId="06B73F0F" w14:textId="5046356F" w:rsidR="00655E99" w:rsidRPr="000D5B14" w:rsidRDefault="00655E99" w:rsidP="003469C5">
      <w:pPr>
        <w:spacing w:after="0" w:line="276" w:lineRule="auto"/>
        <w:rPr>
          <w:rStyle w:val="Emphasis"/>
          <w:rFonts w:ascii="Arial" w:hAnsi="Arial" w:cs="Arial"/>
          <w:b/>
          <w:i w:val="0"/>
          <w:color w:val="595959" w:themeColor="text1" w:themeTint="A6"/>
          <w:sz w:val="28"/>
          <w:bdr w:val="none" w:sz="0" w:space="0" w:color="auto" w:frame="1"/>
          <w:shd w:val="clear" w:color="auto" w:fill="FFFFFF"/>
        </w:rPr>
      </w:pPr>
      <w:r w:rsidRPr="000D5B14">
        <w:rPr>
          <w:rStyle w:val="Emphasis"/>
          <w:rFonts w:ascii="Arial" w:hAnsi="Arial" w:cs="Arial"/>
          <w:b/>
          <w:i w:val="0"/>
          <w:color w:val="595959" w:themeColor="text1" w:themeTint="A6"/>
          <w:sz w:val="28"/>
          <w:bdr w:val="none" w:sz="0" w:space="0" w:color="auto" w:frame="1"/>
          <w:shd w:val="clear" w:color="auto" w:fill="FFFFFF"/>
        </w:rPr>
        <w:lastRenderedPageBreak/>
        <w:t>New industries drive demand</w:t>
      </w:r>
    </w:p>
    <w:p w14:paraId="694825A0" w14:textId="54CB22E4" w:rsidR="0088640D" w:rsidRPr="000D5B14" w:rsidRDefault="00655E99" w:rsidP="003469C5">
      <w:pPr>
        <w:spacing w:after="0" w:line="276" w:lineRule="auto"/>
        <w:rPr>
          <w:rFonts w:ascii="Arial" w:hAnsi="Arial" w:cs="Arial"/>
          <w:color w:val="595959" w:themeColor="text1" w:themeTint="A6"/>
          <w:shd w:val="clear" w:color="auto" w:fill="FFFFFF"/>
        </w:rPr>
      </w:pPr>
      <w:r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According to a McKinsey report, </w:t>
      </w:r>
      <w:r w:rsidRPr="000D5B14">
        <w:rPr>
          <w:rFonts w:ascii="Arial" w:hAnsi="Arial" w:cs="Arial"/>
          <w:color w:val="595959" w:themeColor="text1" w:themeTint="A6"/>
        </w:rPr>
        <w:t xml:space="preserve">88% of businesses worldwide plan to introduce robotic automation into their infrastructure. </w:t>
      </w:r>
      <w:r w:rsidR="0088640D" w:rsidRPr="000D5B14">
        <w:rPr>
          <w:rStyle w:val="Emphasis"/>
          <w:rFonts w:ascii="Arial" w:hAnsi="Arial" w:cs="Arial"/>
          <w:i w:val="0"/>
          <w:color w:val="595959" w:themeColor="text1" w:themeTint="A6"/>
          <w:bdr w:val="none" w:sz="0" w:space="0" w:color="auto" w:frame="1"/>
          <w:shd w:val="clear" w:color="auto" w:fill="FFFFFF"/>
        </w:rPr>
        <w:t>With</w:t>
      </w:r>
      <w:r w:rsidRPr="000D5B14">
        <w:rPr>
          <w:rStyle w:val="Emphasis"/>
          <w:rFonts w:ascii="Arial" w:hAnsi="Arial" w:cs="Arial"/>
          <w:i w:val="0"/>
          <w:color w:val="595959" w:themeColor="text1" w:themeTint="A6"/>
          <w:bdr w:val="none" w:sz="0" w:space="0" w:color="auto" w:frame="1"/>
          <w:shd w:val="clear" w:color="auto" w:fill="FFFFFF"/>
        </w:rPr>
        <w:t xml:space="preserve"> so many</w:t>
      </w:r>
      <w:r w:rsidR="0088640D" w:rsidRPr="000D5B14">
        <w:rPr>
          <w:rStyle w:val="Emphasis"/>
          <w:rFonts w:ascii="Arial" w:hAnsi="Arial" w:cs="Arial"/>
          <w:i w:val="0"/>
          <w:color w:val="595959" w:themeColor="text1" w:themeTint="A6"/>
          <w:bdr w:val="none" w:sz="0" w:space="0" w:color="auto" w:frame="1"/>
          <w:shd w:val="clear" w:color="auto" w:fill="FFFFFF"/>
        </w:rPr>
        <w:t xml:space="preserve"> new industries driving sales, Mordor Intelligence reports that the global robotics market could reach $</w:t>
      </w:r>
      <w:r w:rsidR="0088640D"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74.1 billion by 2026 (up from 27.73 billion in 2020), registering a </w:t>
      </w:r>
      <w:proofErr w:type="spellStart"/>
      <w:r w:rsidR="0088640D" w:rsidRPr="000D5B14">
        <w:rPr>
          <w:rFonts w:ascii="Arial" w:hAnsi="Arial" w:cs="Arial"/>
          <w:color w:val="595959" w:themeColor="text1" w:themeTint="A6"/>
          <w:shd w:val="clear" w:color="auto" w:fill="FFFFFF"/>
        </w:rPr>
        <w:t>CAGR</w:t>
      </w:r>
      <w:proofErr w:type="spellEnd"/>
      <w:r w:rsidR="0088640D"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 of 17.45%</w:t>
      </w:r>
      <w:r w:rsidR="00021309" w:rsidRPr="000D5B14">
        <w:rPr>
          <w:rFonts w:ascii="Arial" w:hAnsi="Arial" w:cs="Arial"/>
          <w:color w:val="595959" w:themeColor="text1" w:themeTint="A6"/>
          <w:shd w:val="clear" w:color="auto" w:fill="FFFFFF"/>
        </w:rPr>
        <w:t>.</w:t>
      </w:r>
      <w:r w:rsidR="0088640D"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 </w:t>
      </w:r>
      <w:r w:rsidR="00920ED3" w:rsidRPr="000D5B14">
        <w:rPr>
          <w:rFonts w:ascii="Arial" w:hAnsi="Arial" w:cs="Arial"/>
          <w:color w:val="595959" w:themeColor="text1" w:themeTint="A6"/>
          <w:shd w:val="clear" w:color="auto" w:fill="FFFFFF"/>
        </w:rPr>
        <w:t>However, while the future looks bright for those in the robotics arena,</w:t>
      </w:r>
      <w:r w:rsidR="00021309"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 we know from experience that</w:t>
      </w:r>
      <w:r w:rsidR="00920ED3"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 there are certain prerequisites </w:t>
      </w:r>
      <w:r w:rsidR="00463AD1" w:rsidRPr="000D5B14">
        <w:rPr>
          <w:rFonts w:ascii="Arial" w:hAnsi="Arial" w:cs="Arial"/>
          <w:color w:val="595959" w:themeColor="text1" w:themeTint="A6"/>
          <w:shd w:val="clear" w:color="auto" w:fill="FFFFFF"/>
        </w:rPr>
        <w:t>which</w:t>
      </w:r>
      <w:r w:rsidR="00920ED3"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 underline success in sectors other than automotive.</w:t>
      </w:r>
    </w:p>
    <w:p w14:paraId="13950E60" w14:textId="77777777" w:rsidR="000D0F22" w:rsidRPr="000D5B14" w:rsidRDefault="000D0F22" w:rsidP="003469C5">
      <w:pPr>
        <w:spacing w:after="0" w:line="276" w:lineRule="auto"/>
        <w:rPr>
          <w:rFonts w:ascii="Arial" w:hAnsi="Arial" w:cs="Arial"/>
          <w:color w:val="595959" w:themeColor="text1" w:themeTint="A6"/>
        </w:rPr>
      </w:pPr>
    </w:p>
    <w:p w14:paraId="5290317C" w14:textId="7A9896FA" w:rsidR="00856562" w:rsidRPr="000D5B14" w:rsidRDefault="00856562" w:rsidP="003469C5">
      <w:pPr>
        <w:spacing w:after="0" w:line="276" w:lineRule="auto"/>
        <w:rPr>
          <w:rFonts w:ascii="Arial" w:hAnsi="Arial" w:cs="Arial"/>
          <w:color w:val="595959" w:themeColor="text1" w:themeTint="A6"/>
        </w:rPr>
      </w:pPr>
      <w:r w:rsidRPr="000D5B14">
        <w:rPr>
          <w:rFonts w:ascii="Arial" w:hAnsi="Arial" w:cs="Arial"/>
          <w:color w:val="595959" w:themeColor="text1" w:themeTint="A6"/>
        </w:rPr>
        <w:t xml:space="preserve">Whereas robots in the high-volume automotive arena typically </w:t>
      </w:r>
      <w:r w:rsidR="00655E99" w:rsidRPr="000D5B14">
        <w:rPr>
          <w:rFonts w:ascii="Arial" w:hAnsi="Arial" w:cs="Arial"/>
          <w:color w:val="595959" w:themeColor="text1" w:themeTint="A6"/>
        </w:rPr>
        <w:t>perform</w:t>
      </w:r>
      <w:r w:rsidRPr="000D5B14">
        <w:rPr>
          <w:rFonts w:ascii="Arial" w:hAnsi="Arial" w:cs="Arial"/>
          <w:color w:val="595959" w:themeColor="text1" w:themeTint="A6"/>
        </w:rPr>
        <w:t xml:space="preserve"> </w:t>
      </w:r>
      <w:r w:rsidR="00021309" w:rsidRPr="000D5B14">
        <w:rPr>
          <w:rFonts w:ascii="Arial" w:hAnsi="Arial" w:cs="Arial"/>
          <w:color w:val="595959" w:themeColor="text1" w:themeTint="A6"/>
        </w:rPr>
        <w:t>a single</w:t>
      </w:r>
      <w:r w:rsidRPr="000D5B14">
        <w:rPr>
          <w:rFonts w:ascii="Arial" w:hAnsi="Arial" w:cs="Arial"/>
          <w:color w:val="595959" w:themeColor="text1" w:themeTint="A6"/>
        </w:rPr>
        <w:t xml:space="preserve"> task, flexibility is the key word for non-automotive robot applications. Here, users assign r</w:t>
      </w:r>
      <w:r w:rsidR="00B17EBD" w:rsidRPr="000D5B14">
        <w:rPr>
          <w:rFonts w:ascii="Arial" w:hAnsi="Arial" w:cs="Arial"/>
          <w:color w:val="595959" w:themeColor="text1" w:themeTint="A6"/>
        </w:rPr>
        <w:t xml:space="preserve">obots to different tasks </w:t>
      </w:r>
      <w:r w:rsidRPr="000D5B14">
        <w:rPr>
          <w:rFonts w:ascii="Arial" w:hAnsi="Arial" w:cs="Arial"/>
          <w:color w:val="595959" w:themeColor="text1" w:themeTint="A6"/>
        </w:rPr>
        <w:t>that</w:t>
      </w:r>
      <w:r w:rsidR="00B17EBD" w:rsidRPr="000D5B14">
        <w:rPr>
          <w:rFonts w:ascii="Arial" w:hAnsi="Arial" w:cs="Arial"/>
          <w:color w:val="595959" w:themeColor="text1" w:themeTint="A6"/>
        </w:rPr>
        <w:t xml:space="preserve"> may change regularly. </w:t>
      </w:r>
      <w:r w:rsidRPr="000D5B14">
        <w:rPr>
          <w:rFonts w:ascii="Arial" w:hAnsi="Arial" w:cs="Arial"/>
          <w:color w:val="595959" w:themeColor="text1" w:themeTint="A6"/>
        </w:rPr>
        <w:t>For those of you thinking that programming is an issue</w:t>
      </w:r>
      <w:r w:rsidR="00920ED3" w:rsidRPr="000D5B14">
        <w:rPr>
          <w:rFonts w:ascii="Arial" w:hAnsi="Arial" w:cs="Arial"/>
          <w:color w:val="595959" w:themeColor="text1" w:themeTint="A6"/>
        </w:rPr>
        <w:t xml:space="preserve"> in high-mix, low-volume manufacturing environments</w:t>
      </w:r>
      <w:r w:rsidRPr="000D5B14">
        <w:rPr>
          <w:rFonts w:ascii="Arial" w:hAnsi="Arial" w:cs="Arial"/>
          <w:color w:val="595959" w:themeColor="text1" w:themeTint="A6"/>
        </w:rPr>
        <w:t>, think again.</w:t>
      </w:r>
      <w:r w:rsidR="00D83898" w:rsidRPr="000D5B14">
        <w:rPr>
          <w:rFonts w:ascii="Arial" w:hAnsi="Arial" w:cs="Arial"/>
          <w:color w:val="595959" w:themeColor="text1" w:themeTint="A6"/>
        </w:rPr>
        <w:t xml:space="preserve"> R</w:t>
      </w:r>
      <w:r w:rsidRPr="000D5B14">
        <w:rPr>
          <w:rFonts w:ascii="Arial" w:hAnsi="Arial" w:cs="Arial"/>
          <w:color w:val="595959" w:themeColor="text1" w:themeTint="A6"/>
        </w:rPr>
        <w:t>obot OEMs, cobot (collaborative robot) specialists and software companies are</w:t>
      </w:r>
      <w:r w:rsidR="00D83898" w:rsidRPr="000D5B14">
        <w:rPr>
          <w:rFonts w:ascii="Arial" w:hAnsi="Arial" w:cs="Arial"/>
          <w:color w:val="595959" w:themeColor="text1" w:themeTint="A6"/>
        </w:rPr>
        <w:t xml:space="preserve"> today</w:t>
      </w:r>
      <w:r w:rsidRPr="000D5B14">
        <w:rPr>
          <w:rFonts w:ascii="Arial" w:hAnsi="Arial" w:cs="Arial"/>
          <w:color w:val="595959" w:themeColor="text1" w:themeTint="A6"/>
        </w:rPr>
        <w:t xml:space="preserve"> providing solutions that ensure </w:t>
      </w:r>
      <w:r w:rsidR="00021309" w:rsidRPr="000D5B14">
        <w:rPr>
          <w:rFonts w:ascii="Arial" w:hAnsi="Arial" w:cs="Arial"/>
          <w:color w:val="595959" w:themeColor="text1" w:themeTint="A6"/>
        </w:rPr>
        <w:t xml:space="preserve">straightforward </w:t>
      </w:r>
      <w:r w:rsidRPr="000D5B14">
        <w:rPr>
          <w:rFonts w:ascii="Arial" w:hAnsi="Arial" w:cs="Arial"/>
          <w:color w:val="595959" w:themeColor="text1" w:themeTint="A6"/>
        </w:rPr>
        <w:t>programming, to the point where even operators with little or no experience can generate motion paths</w:t>
      </w:r>
      <w:r w:rsidR="00920ED3" w:rsidRPr="000D5B14">
        <w:rPr>
          <w:rFonts w:ascii="Arial" w:hAnsi="Arial" w:cs="Arial"/>
          <w:color w:val="595959" w:themeColor="text1" w:themeTint="A6"/>
        </w:rPr>
        <w:t xml:space="preserve"> in next to no time</w:t>
      </w:r>
      <w:r w:rsidRPr="000D5B14">
        <w:rPr>
          <w:rFonts w:ascii="Arial" w:hAnsi="Arial" w:cs="Arial"/>
          <w:color w:val="595959" w:themeColor="text1" w:themeTint="A6"/>
        </w:rPr>
        <w:t>.</w:t>
      </w:r>
    </w:p>
    <w:p w14:paraId="707960E7" w14:textId="77777777" w:rsidR="00856562" w:rsidRPr="000D5B14" w:rsidRDefault="00856562" w:rsidP="003469C5">
      <w:pPr>
        <w:spacing w:after="0" w:line="276" w:lineRule="auto"/>
        <w:rPr>
          <w:rFonts w:ascii="Arial" w:hAnsi="Arial" w:cs="Arial"/>
          <w:color w:val="595959" w:themeColor="text1" w:themeTint="A6"/>
        </w:rPr>
      </w:pPr>
    </w:p>
    <w:p w14:paraId="3A7D8CA6" w14:textId="52BDEA2A" w:rsidR="00920ED3" w:rsidRPr="000D5B14" w:rsidRDefault="00920ED3" w:rsidP="003469C5">
      <w:pPr>
        <w:spacing w:line="276" w:lineRule="auto"/>
        <w:rPr>
          <w:rFonts w:ascii="Arial" w:hAnsi="Arial" w:cs="Arial"/>
          <w:b/>
          <w:color w:val="595959" w:themeColor="text1" w:themeTint="A6"/>
          <w:sz w:val="28"/>
        </w:rPr>
      </w:pPr>
      <w:r w:rsidRPr="000D5B14">
        <w:rPr>
          <w:rFonts w:ascii="Arial" w:hAnsi="Arial" w:cs="Arial"/>
          <w:b/>
          <w:color w:val="595959" w:themeColor="text1" w:themeTint="A6"/>
          <w:sz w:val="28"/>
        </w:rPr>
        <w:t>AI and ML</w:t>
      </w:r>
    </w:p>
    <w:p w14:paraId="1820D02B" w14:textId="799C3200" w:rsidR="00920ED3" w:rsidRPr="000D5B14" w:rsidRDefault="00952207" w:rsidP="003469C5">
      <w:pPr>
        <w:spacing w:after="0" w:line="276" w:lineRule="auto"/>
        <w:rPr>
          <w:rFonts w:ascii="Arial" w:hAnsi="Arial" w:cs="Arial"/>
          <w:color w:val="595959" w:themeColor="text1" w:themeTint="A6"/>
        </w:rPr>
      </w:pPr>
      <w:r w:rsidRPr="000D5B14">
        <w:rPr>
          <w:rFonts w:ascii="Arial" w:hAnsi="Arial" w:cs="Arial"/>
          <w:color w:val="595959" w:themeColor="text1" w:themeTint="A6"/>
        </w:rPr>
        <w:t>While</w:t>
      </w:r>
      <w:r w:rsidR="00D83898" w:rsidRPr="000D5B14">
        <w:rPr>
          <w:rFonts w:ascii="Arial" w:hAnsi="Arial" w:cs="Arial"/>
          <w:color w:val="595959" w:themeColor="text1" w:themeTint="A6"/>
        </w:rPr>
        <w:t xml:space="preserve"> we</w:t>
      </w:r>
      <w:r w:rsidR="00463AD1" w:rsidRPr="000D5B14">
        <w:rPr>
          <w:rFonts w:ascii="Arial" w:hAnsi="Arial" w:cs="Arial"/>
          <w:color w:val="595959" w:themeColor="text1" w:themeTint="A6"/>
        </w:rPr>
        <w:t xml:space="preserve"> are</w:t>
      </w:r>
      <w:r w:rsidR="00D83898" w:rsidRPr="000D5B14">
        <w:rPr>
          <w:rFonts w:ascii="Arial" w:hAnsi="Arial" w:cs="Arial"/>
          <w:color w:val="595959" w:themeColor="text1" w:themeTint="A6"/>
        </w:rPr>
        <w:t xml:space="preserve"> all </w:t>
      </w:r>
      <w:r w:rsidR="00463AD1" w:rsidRPr="000D5B14">
        <w:rPr>
          <w:rFonts w:ascii="Arial" w:hAnsi="Arial" w:cs="Arial"/>
          <w:color w:val="595959" w:themeColor="text1" w:themeTint="A6"/>
        </w:rPr>
        <w:t>aware</w:t>
      </w:r>
      <w:r w:rsidR="00D83898" w:rsidRPr="000D5B14">
        <w:rPr>
          <w:rFonts w:ascii="Arial" w:hAnsi="Arial" w:cs="Arial"/>
          <w:color w:val="595959" w:themeColor="text1" w:themeTint="A6"/>
        </w:rPr>
        <w:t xml:space="preserve"> that</w:t>
      </w:r>
      <w:r w:rsidRPr="000D5B14">
        <w:rPr>
          <w:rFonts w:ascii="Arial" w:hAnsi="Arial" w:cs="Arial"/>
          <w:color w:val="595959" w:themeColor="text1" w:themeTint="A6"/>
        </w:rPr>
        <w:t xml:space="preserve"> robots perform repetitive tasks more efficiently than humans, there’s a new trend here: with </w:t>
      </w:r>
      <w:r w:rsidRPr="000D5B14">
        <w:rPr>
          <w:rStyle w:val="Hyperlink"/>
          <w:rFonts w:ascii="Arial" w:hAnsi="Arial" w:cs="Arial"/>
          <w:bCs/>
          <w:color w:val="595959" w:themeColor="text1" w:themeTint="A6"/>
          <w:u w:val="none"/>
        </w:rPr>
        <w:t>AI (artificial intelligence)</w:t>
      </w:r>
      <w:r w:rsidRPr="000D5B14">
        <w:rPr>
          <w:rFonts w:ascii="Arial" w:hAnsi="Arial" w:cs="Arial"/>
          <w:bCs/>
          <w:color w:val="595959" w:themeColor="text1" w:themeTint="A6"/>
        </w:rPr>
        <w:t xml:space="preserve"> and </w:t>
      </w:r>
      <w:r w:rsidRPr="000D5B14">
        <w:rPr>
          <w:rStyle w:val="Hyperlink"/>
          <w:rFonts w:ascii="Arial" w:hAnsi="Arial" w:cs="Arial"/>
          <w:bCs/>
          <w:color w:val="595959" w:themeColor="text1" w:themeTint="A6"/>
          <w:u w:val="none"/>
        </w:rPr>
        <w:t>ML (machine learning)</w:t>
      </w:r>
      <w:r w:rsidRPr="000D5B14">
        <w:rPr>
          <w:rFonts w:ascii="Arial" w:hAnsi="Arial" w:cs="Arial"/>
          <w:color w:val="595959" w:themeColor="text1" w:themeTint="A6"/>
        </w:rPr>
        <w:t>, robots are able to think, learn and draw accurate conclusions without the help of</w:t>
      </w:r>
      <w:r w:rsidR="00021309" w:rsidRPr="000D5B14">
        <w:rPr>
          <w:rFonts w:ascii="Arial" w:hAnsi="Arial" w:cs="Arial"/>
          <w:color w:val="595959" w:themeColor="text1" w:themeTint="A6"/>
        </w:rPr>
        <w:t xml:space="preserve"> their</w:t>
      </w:r>
      <w:r w:rsidRPr="000D5B14">
        <w:rPr>
          <w:rFonts w:ascii="Arial" w:hAnsi="Arial" w:cs="Arial"/>
          <w:color w:val="595959" w:themeColor="text1" w:themeTint="A6"/>
        </w:rPr>
        <w:t xml:space="preserve"> human</w:t>
      </w:r>
      <w:r w:rsidR="00021309" w:rsidRPr="000D5B14">
        <w:rPr>
          <w:rFonts w:ascii="Arial" w:hAnsi="Arial" w:cs="Arial"/>
          <w:color w:val="595959" w:themeColor="text1" w:themeTint="A6"/>
        </w:rPr>
        <w:t xml:space="preserve"> colleagues</w:t>
      </w:r>
      <w:r w:rsidRPr="000D5B14">
        <w:rPr>
          <w:rFonts w:ascii="Arial" w:hAnsi="Arial" w:cs="Arial"/>
          <w:color w:val="595959" w:themeColor="text1" w:themeTint="A6"/>
        </w:rPr>
        <w:t>. It’s an exciting prospec</w:t>
      </w:r>
      <w:r w:rsidR="007061D9" w:rsidRPr="000D5B14">
        <w:rPr>
          <w:rFonts w:ascii="Arial" w:hAnsi="Arial" w:cs="Arial"/>
          <w:color w:val="595959" w:themeColor="text1" w:themeTint="A6"/>
        </w:rPr>
        <w:t>t for industry across the board, particularly when</w:t>
      </w:r>
      <w:r w:rsidR="00021309" w:rsidRPr="000D5B14">
        <w:rPr>
          <w:rFonts w:ascii="Arial" w:hAnsi="Arial" w:cs="Arial"/>
          <w:color w:val="595959" w:themeColor="text1" w:themeTint="A6"/>
        </w:rPr>
        <w:t xml:space="preserve"> you</w:t>
      </w:r>
      <w:r w:rsidR="007061D9" w:rsidRPr="000D5B14">
        <w:rPr>
          <w:rFonts w:ascii="Arial" w:hAnsi="Arial" w:cs="Arial"/>
          <w:color w:val="595959" w:themeColor="text1" w:themeTint="A6"/>
        </w:rPr>
        <w:t xml:space="preserve"> consider that r</w:t>
      </w:r>
      <w:r w:rsidR="00B17EBD" w:rsidRPr="000D5B14">
        <w:rPr>
          <w:rFonts w:ascii="Arial" w:hAnsi="Arial" w:cs="Arial"/>
          <w:color w:val="595959" w:themeColor="text1" w:themeTint="A6"/>
        </w:rPr>
        <w:t xml:space="preserve">obots </w:t>
      </w:r>
      <w:r w:rsidR="00920ED3" w:rsidRPr="000D5B14">
        <w:rPr>
          <w:rFonts w:ascii="Arial" w:hAnsi="Arial" w:cs="Arial"/>
          <w:color w:val="595959" w:themeColor="text1" w:themeTint="A6"/>
        </w:rPr>
        <w:t>can</w:t>
      </w:r>
      <w:r w:rsidR="00B17EBD" w:rsidRPr="000D5B14">
        <w:rPr>
          <w:rFonts w:ascii="Arial" w:hAnsi="Arial" w:cs="Arial"/>
          <w:color w:val="595959" w:themeColor="text1" w:themeTint="A6"/>
        </w:rPr>
        <w:t xml:space="preserve"> su</w:t>
      </w:r>
      <w:r w:rsidR="007061D9" w:rsidRPr="000D5B14">
        <w:rPr>
          <w:rFonts w:ascii="Arial" w:hAnsi="Arial" w:cs="Arial"/>
          <w:color w:val="595959" w:themeColor="text1" w:themeTint="A6"/>
        </w:rPr>
        <w:t xml:space="preserve">pport the </w:t>
      </w:r>
      <w:r w:rsidR="00463AD1" w:rsidRPr="000D5B14">
        <w:rPr>
          <w:rFonts w:ascii="Arial" w:hAnsi="Arial" w:cs="Arial"/>
          <w:color w:val="595959" w:themeColor="text1" w:themeTint="A6"/>
        </w:rPr>
        <w:t xml:space="preserve">shift to </w:t>
      </w:r>
      <w:r w:rsidR="007061D9" w:rsidRPr="000D5B14">
        <w:rPr>
          <w:rFonts w:ascii="Arial" w:hAnsi="Arial" w:cs="Arial"/>
          <w:color w:val="595959" w:themeColor="text1" w:themeTint="A6"/>
        </w:rPr>
        <w:t>Industry 4.0/digitalis</w:t>
      </w:r>
      <w:r w:rsidR="00B17EBD" w:rsidRPr="000D5B14">
        <w:rPr>
          <w:rFonts w:ascii="Arial" w:hAnsi="Arial" w:cs="Arial"/>
          <w:color w:val="595959" w:themeColor="text1" w:themeTint="A6"/>
        </w:rPr>
        <w:t>ation</w:t>
      </w:r>
      <w:r w:rsidR="00463AD1" w:rsidRPr="000D5B14">
        <w:rPr>
          <w:rFonts w:ascii="Arial" w:hAnsi="Arial" w:cs="Arial"/>
          <w:color w:val="595959" w:themeColor="text1" w:themeTint="A6"/>
        </w:rPr>
        <w:t>, largely because they</w:t>
      </w:r>
      <w:r w:rsidR="00B17EBD" w:rsidRPr="000D5B14">
        <w:rPr>
          <w:rFonts w:ascii="Arial" w:hAnsi="Arial" w:cs="Arial"/>
          <w:color w:val="595959" w:themeColor="text1" w:themeTint="A6"/>
        </w:rPr>
        <w:t xml:space="preserve"> </w:t>
      </w:r>
      <w:r w:rsidR="00D83898" w:rsidRPr="000D5B14">
        <w:rPr>
          <w:rFonts w:ascii="Arial" w:hAnsi="Arial" w:cs="Arial"/>
          <w:color w:val="595959" w:themeColor="text1" w:themeTint="A6"/>
        </w:rPr>
        <w:t>outperform traditional motion systems in complex tasks.</w:t>
      </w:r>
    </w:p>
    <w:p w14:paraId="25D31ADD" w14:textId="77777777" w:rsidR="00920ED3" w:rsidRPr="000D5B14" w:rsidRDefault="00920ED3" w:rsidP="003469C5">
      <w:pPr>
        <w:spacing w:after="0" w:line="276" w:lineRule="auto"/>
        <w:rPr>
          <w:rFonts w:ascii="Arial" w:hAnsi="Arial" w:cs="Arial"/>
          <w:color w:val="595959" w:themeColor="text1" w:themeTint="A6"/>
        </w:rPr>
      </w:pPr>
    </w:p>
    <w:p w14:paraId="7A45C312" w14:textId="6A494D01" w:rsidR="00B17EBD" w:rsidRPr="000D5B14" w:rsidRDefault="007061D9" w:rsidP="003469C5">
      <w:pPr>
        <w:spacing w:after="0" w:line="276" w:lineRule="auto"/>
        <w:rPr>
          <w:rFonts w:ascii="Arial" w:hAnsi="Arial" w:cs="Arial"/>
          <w:color w:val="595959" w:themeColor="text1" w:themeTint="A6"/>
        </w:rPr>
      </w:pPr>
      <w:r w:rsidRPr="000D5B14">
        <w:rPr>
          <w:rFonts w:ascii="Arial" w:hAnsi="Arial" w:cs="Arial"/>
          <w:color w:val="595959" w:themeColor="text1" w:themeTint="A6"/>
        </w:rPr>
        <w:t>For instance, while many m</w:t>
      </w:r>
      <w:r w:rsidR="00B17EBD" w:rsidRPr="000D5B14">
        <w:rPr>
          <w:rFonts w:ascii="Arial" w:hAnsi="Arial" w:cs="Arial"/>
          <w:color w:val="595959" w:themeColor="text1" w:themeTint="A6"/>
        </w:rPr>
        <w:t>achines</w:t>
      </w:r>
      <w:r w:rsidRPr="000D5B14">
        <w:rPr>
          <w:rFonts w:ascii="Arial" w:hAnsi="Arial" w:cs="Arial"/>
          <w:color w:val="595959" w:themeColor="text1" w:themeTint="A6"/>
        </w:rPr>
        <w:t xml:space="preserve"> on the shop floor</w:t>
      </w:r>
      <w:r w:rsidR="00B17EBD" w:rsidRPr="000D5B14">
        <w:rPr>
          <w:rFonts w:ascii="Arial" w:hAnsi="Arial" w:cs="Arial"/>
          <w:color w:val="595959" w:themeColor="text1" w:themeTint="A6"/>
        </w:rPr>
        <w:t xml:space="preserve"> </w:t>
      </w:r>
      <w:r w:rsidR="00D83898" w:rsidRPr="000D5B14">
        <w:rPr>
          <w:rFonts w:ascii="Arial" w:hAnsi="Arial" w:cs="Arial"/>
          <w:color w:val="595959" w:themeColor="text1" w:themeTint="A6"/>
        </w:rPr>
        <w:t>feature full</w:t>
      </w:r>
      <w:r w:rsidR="00B17EBD" w:rsidRPr="000D5B14">
        <w:rPr>
          <w:rFonts w:ascii="Arial" w:hAnsi="Arial" w:cs="Arial"/>
          <w:color w:val="595959" w:themeColor="text1" w:themeTint="A6"/>
        </w:rPr>
        <w:t xml:space="preserve"> automat</w:t>
      </w:r>
      <w:r w:rsidR="00D83898" w:rsidRPr="000D5B14">
        <w:rPr>
          <w:rFonts w:ascii="Arial" w:hAnsi="Arial" w:cs="Arial"/>
          <w:color w:val="595959" w:themeColor="text1" w:themeTint="A6"/>
        </w:rPr>
        <w:t>ion</w:t>
      </w:r>
      <w:r w:rsidR="00B17EBD" w:rsidRPr="000D5B14">
        <w:rPr>
          <w:rFonts w:ascii="Arial" w:hAnsi="Arial" w:cs="Arial"/>
          <w:color w:val="595959" w:themeColor="text1" w:themeTint="A6"/>
        </w:rPr>
        <w:t>, handling tasks from the warehouse to final assembly and packaging are</w:t>
      </w:r>
      <w:r w:rsidRPr="000D5B14">
        <w:rPr>
          <w:rFonts w:ascii="Arial" w:hAnsi="Arial" w:cs="Arial"/>
          <w:color w:val="595959" w:themeColor="text1" w:themeTint="A6"/>
        </w:rPr>
        <w:t xml:space="preserve"> </w:t>
      </w:r>
      <w:r w:rsidR="00920ED3" w:rsidRPr="000D5B14">
        <w:rPr>
          <w:rFonts w:ascii="Arial" w:hAnsi="Arial" w:cs="Arial"/>
          <w:color w:val="595959" w:themeColor="text1" w:themeTint="A6"/>
        </w:rPr>
        <w:t>often</w:t>
      </w:r>
      <w:r w:rsidR="00B17EBD" w:rsidRPr="000D5B14">
        <w:rPr>
          <w:rFonts w:ascii="Arial" w:hAnsi="Arial" w:cs="Arial"/>
          <w:color w:val="595959" w:themeColor="text1" w:themeTint="A6"/>
        </w:rPr>
        <w:t xml:space="preserve"> </w:t>
      </w:r>
      <w:r w:rsidR="00D83898" w:rsidRPr="000D5B14">
        <w:rPr>
          <w:rFonts w:ascii="Arial" w:hAnsi="Arial" w:cs="Arial"/>
          <w:color w:val="595959" w:themeColor="text1" w:themeTint="A6"/>
        </w:rPr>
        <w:t>un</w:t>
      </w:r>
      <w:r w:rsidR="00B17EBD" w:rsidRPr="000D5B14">
        <w:rPr>
          <w:rFonts w:ascii="Arial" w:hAnsi="Arial" w:cs="Arial"/>
          <w:color w:val="595959" w:themeColor="text1" w:themeTint="A6"/>
        </w:rPr>
        <w:t>automated</w:t>
      </w:r>
      <w:r w:rsidRPr="000D5B14">
        <w:rPr>
          <w:rFonts w:ascii="Arial" w:hAnsi="Arial" w:cs="Arial"/>
          <w:color w:val="595959" w:themeColor="text1" w:themeTint="A6"/>
        </w:rPr>
        <w:t xml:space="preserve"> due to the</w:t>
      </w:r>
      <w:r w:rsidR="00B20EF2" w:rsidRPr="000D5B14">
        <w:rPr>
          <w:rFonts w:ascii="Arial" w:hAnsi="Arial" w:cs="Arial"/>
          <w:color w:val="595959" w:themeColor="text1" w:themeTint="A6"/>
        </w:rPr>
        <w:t xml:space="preserve"> inherent</w:t>
      </w:r>
      <w:r w:rsidRPr="000D5B14">
        <w:rPr>
          <w:rFonts w:ascii="Arial" w:hAnsi="Arial" w:cs="Arial"/>
          <w:color w:val="595959" w:themeColor="text1" w:themeTint="A6"/>
        </w:rPr>
        <w:t xml:space="preserve"> complexities involved. Today, however, the latest </w:t>
      </w:r>
      <w:r w:rsidR="00920ED3" w:rsidRPr="000D5B14">
        <w:rPr>
          <w:rFonts w:ascii="Arial" w:hAnsi="Arial" w:cs="Arial"/>
          <w:color w:val="595959" w:themeColor="text1" w:themeTint="A6"/>
        </w:rPr>
        <w:t>robotic solutions are assisting</w:t>
      </w:r>
      <w:r w:rsidR="00B17EBD" w:rsidRPr="000D5B14">
        <w:rPr>
          <w:rFonts w:ascii="Arial" w:hAnsi="Arial" w:cs="Arial"/>
          <w:color w:val="595959" w:themeColor="text1" w:themeTint="A6"/>
        </w:rPr>
        <w:t xml:space="preserve"> continuous flow </w:t>
      </w:r>
      <w:r w:rsidRPr="000D5B14">
        <w:rPr>
          <w:rFonts w:ascii="Arial" w:hAnsi="Arial" w:cs="Arial"/>
          <w:color w:val="595959" w:themeColor="text1" w:themeTint="A6"/>
        </w:rPr>
        <w:t>across</w:t>
      </w:r>
      <w:r w:rsidR="00B17EBD" w:rsidRPr="000D5B14">
        <w:rPr>
          <w:rFonts w:ascii="Arial" w:hAnsi="Arial" w:cs="Arial"/>
          <w:color w:val="595959" w:themeColor="text1" w:themeTint="A6"/>
        </w:rPr>
        <w:t xml:space="preserve"> the factory</w:t>
      </w:r>
      <w:r w:rsidR="004727CF" w:rsidRPr="000D5B14">
        <w:rPr>
          <w:rFonts w:ascii="Arial" w:hAnsi="Arial" w:cs="Arial"/>
          <w:color w:val="595959" w:themeColor="text1" w:themeTint="A6"/>
        </w:rPr>
        <w:t>, potentially leading to the concept of ‘dark’ or lights-out manufacturing, with no or very few people controlling operations.</w:t>
      </w:r>
    </w:p>
    <w:p w14:paraId="3E2CD8AF" w14:textId="77777777" w:rsidR="004727CF" w:rsidRPr="000D5B14" w:rsidRDefault="004727CF" w:rsidP="003469C5">
      <w:pPr>
        <w:spacing w:after="0" w:line="276" w:lineRule="auto"/>
        <w:rPr>
          <w:rFonts w:ascii="Arial" w:hAnsi="Arial" w:cs="Arial"/>
          <w:color w:val="595959" w:themeColor="text1" w:themeTint="A6"/>
        </w:rPr>
      </w:pPr>
    </w:p>
    <w:p w14:paraId="2EBA6927" w14:textId="235DC41F" w:rsidR="00920ED3" w:rsidRPr="000D5B14" w:rsidRDefault="00920ED3" w:rsidP="003469C5">
      <w:pPr>
        <w:spacing w:after="0" w:line="276" w:lineRule="auto"/>
        <w:rPr>
          <w:rFonts w:ascii="Arial" w:hAnsi="Arial" w:cs="Arial"/>
          <w:b/>
          <w:color w:val="595959" w:themeColor="text1" w:themeTint="A6"/>
          <w:sz w:val="28"/>
        </w:rPr>
      </w:pPr>
      <w:r w:rsidRPr="000D5B14">
        <w:rPr>
          <w:rFonts w:ascii="Arial" w:hAnsi="Arial" w:cs="Arial"/>
          <w:b/>
          <w:color w:val="595959" w:themeColor="text1" w:themeTint="A6"/>
          <w:sz w:val="28"/>
        </w:rPr>
        <w:t>Bespoke solutions</w:t>
      </w:r>
    </w:p>
    <w:p w14:paraId="5981796E" w14:textId="50C1E84B" w:rsidR="004727CF" w:rsidRPr="000D5B14" w:rsidRDefault="00722DA4" w:rsidP="003469C5">
      <w:pPr>
        <w:spacing w:after="0" w:line="276" w:lineRule="auto"/>
        <w:rPr>
          <w:rFonts w:ascii="Arial" w:hAnsi="Arial" w:cs="Arial"/>
          <w:color w:val="595959" w:themeColor="text1" w:themeTint="A6"/>
        </w:rPr>
      </w:pPr>
      <w:r w:rsidRPr="000D5B14">
        <w:rPr>
          <w:rFonts w:ascii="Arial" w:hAnsi="Arial" w:cs="Arial"/>
          <w:color w:val="595959" w:themeColor="text1" w:themeTint="A6"/>
        </w:rPr>
        <w:t xml:space="preserve">With robots set to become </w:t>
      </w:r>
      <w:r w:rsidR="00920ED3" w:rsidRPr="000D5B14">
        <w:rPr>
          <w:rFonts w:ascii="Arial" w:hAnsi="Arial" w:cs="Arial"/>
          <w:color w:val="595959" w:themeColor="text1" w:themeTint="A6"/>
        </w:rPr>
        <w:t>a</w:t>
      </w:r>
      <w:r w:rsidRPr="000D5B14">
        <w:rPr>
          <w:rFonts w:ascii="Arial" w:hAnsi="Arial" w:cs="Arial"/>
          <w:color w:val="595959" w:themeColor="text1" w:themeTint="A6"/>
        </w:rPr>
        <w:t xml:space="preserve"> core resource at</w:t>
      </w:r>
      <w:r w:rsidR="00D83898" w:rsidRPr="000D5B14">
        <w:rPr>
          <w:rFonts w:ascii="Arial" w:hAnsi="Arial" w:cs="Arial"/>
          <w:color w:val="595959" w:themeColor="text1" w:themeTint="A6"/>
        </w:rPr>
        <w:t xml:space="preserve"> many types of</w:t>
      </w:r>
      <w:r w:rsidRPr="000D5B14">
        <w:rPr>
          <w:rFonts w:ascii="Arial" w:hAnsi="Arial" w:cs="Arial"/>
          <w:color w:val="595959" w:themeColor="text1" w:themeTint="A6"/>
        </w:rPr>
        <w:t xml:space="preserve"> factor</w:t>
      </w:r>
      <w:r w:rsidR="00D83898" w:rsidRPr="000D5B14">
        <w:rPr>
          <w:rFonts w:ascii="Arial" w:hAnsi="Arial" w:cs="Arial"/>
          <w:color w:val="595959" w:themeColor="text1" w:themeTint="A6"/>
        </w:rPr>
        <w:t>y</w:t>
      </w:r>
      <w:r w:rsidRPr="000D5B14">
        <w:rPr>
          <w:rFonts w:ascii="Arial" w:hAnsi="Arial" w:cs="Arial"/>
          <w:color w:val="595959" w:themeColor="text1" w:themeTint="A6"/>
        </w:rPr>
        <w:t>, achieving flexibility is paramount for any tasks that involve handling or servicing</w:t>
      </w:r>
      <w:r w:rsidR="000D7C1B">
        <w:rPr>
          <w:rFonts w:ascii="Arial" w:hAnsi="Arial" w:cs="Arial"/>
          <w:color w:val="595959" w:themeColor="text1" w:themeTint="A6"/>
        </w:rPr>
        <w:t>.</w:t>
      </w:r>
      <w:r w:rsidRPr="000D5B14">
        <w:rPr>
          <w:rFonts w:ascii="Arial" w:hAnsi="Arial" w:cs="Arial"/>
          <w:color w:val="595959" w:themeColor="text1" w:themeTint="A6"/>
        </w:rPr>
        <w:t xml:space="preserve"> </w:t>
      </w:r>
      <w:r w:rsidR="000D7C1B">
        <w:rPr>
          <w:rFonts w:ascii="Arial" w:hAnsi="Arial" w:cs="Arial"/>
          <w:color w:val="595959" w:themeColor="text1" w:themeTint="A6"/>
        </w:rPr>
        <w:t>Here,</w:t>
      </w:r>
      <w:r w:rsidR="007534F6">
        <w:rPr>
          <w:rFonts w:ascii="Arial" w:hAnsi="Arial" w:cs="Arial"/>
          <w:color w:val="595959" w:themeColor="text1" w:themeTint="A6"/>
        </w:rPr>
        <w:t xml:space="preserve"> </w:t>
      </w:r>
      <w:r w:rsidRPr="000D5B14">
        <w:rPr>
          <w:rFonts w:ascii="Arial" w:hAnsi="Arial" w:cs="Arial"/>
          <w:color w:val="595959" w:themeColor="text1" w:themeTint="A6"/>
        </w:rPr>
        <w:t xml:space="preserve">around 50% of </w:t>
      </w:r>
      <w:r w:rsidR="007534F6">
        <w:rPr>
          <w:rFonts w:ascii="Arial" w:hAnsi="Arial" w:cs="Arial"/>
          <w:color w:val="595959" w:themeColor="text1" w:themeTint="A6"/>
        </w:rPr>
        <w:t xml:space="preserve">applications </w:t>
      </w:r>
      <w:r w:rsidR="00B20EF2" w:rsidRPr="000D5B14">
        <w:rPr>
          <w:rFonts w:ascii="Arial" w:hAnsi="Arial" w:cs="Arial"/>
          <w:color w:val="595959" w:themeColor="text1" w:themeTint="A6"/>
        </w:rPr>
        <w:t>require</w:t>
      </w:r>
      <w:r w:rsidR="000D7C1B">
        <w:rPr>
          <w:rFonts w:ascii="Arial" w:hAnsi="Arial" w:cs="Arial"/>
          <w:color w:val="595959" w:themeColor="text1" w:themeTint="A6"/>
        </w:rPr>
        <w:t xml:space="preserve"> finger and/or gripper</w:t>
      </w:r>
      <w:r w:rsidRPr="000D5B14">
        <w:rPr>
          <w:rFonts w:ascii="Arial" w:hAnsi="Arial" w:cs="Arial"/>
          <w:color w:val="595959" w:themeColor="text1" w:themeTint="A6"/>
        </w:rPr>
        <w:t xml:space="preserve"> </w:t>
      </w:r>
      <w:r w:rsidR="007534F6">
        <w:rPr>
          <w:rFonts w:ascii="Arial" w:hAnsi="Arial" w:cs="Arial"/>
          <w:color w:val="595959" w:themeColor="text1" w:themeTint="A6"/>
        </w:rPr>
        <w:t>modification</w:t>
      </w:r>
      <w:r w:rsidR="000D7C1B">
        <w:rPr>
          <w:rFonts w:ascii="Arial" w:hAnsi="Arial" w:cs="Arial"/>
          <w:color w:val="595959" w:themeColor="text1" w:themeTint="A6"/>
        </w:rPr>
        <w:t>s</w:t>
      </w:r>
      <w:r w:rsidRPr="000D5B14">
        <w:rPr>
          <w:rFonts w:ascii="Arial" w:hAnsi="Arial" w:cs="Arial"/>
          <w:color w:val="595959" w:themeColor="text1" w:themeTint="A6"/>
        </w:rPr>
        <w:t xml:space="preserve"> to suit </w:t>
      </w:r>
      <w:r w:rsidR="007534F6">
        <w:rPr>
          <w:rFonts w:ascii="Arial" w:hAnsi="Arial" w:cs="Arial"/>
          <w:color w:val="595959" w:themeColor="text1" w:themeTint="A6"/>
        </w:rPr>
        <w:t>customer</w:t>
      </w:r>
      <w:r w:rsidR="00463AD1" w:rsidRPr="000D5B14">
        <w:rPr>
          <w:rFonts w:ascii="Arial" w:hAnsi="Arial" w:cs="Arial"/>
          <w:color w:val="595959" w:themeColor="text1" w:themeTint="A6"/>
        </w:rPr>
        <w:t xml:space="preserve"> </w:t>
      </w:r>
      <w:r w:rsidR="00D83898" w:rsidRPr="000D5B14">
        <w:rPr>
          <w:rFonts w:ascii="Arial" w:hAnsi="Arial" w:cs="Arial"/>
          <w:color w:val="595959" w:themeColor="text1" w:themeTint="A6"/>
        </w:rPr>
        <w:t>requirements</w:t>
      </w:r>
      <w:r w:rsidRPr="000D5B14">
        <w:rPr>
          <w:rFonts w:ascii="Arial" w:hAnsi="Arial" w:cs="Arial"/>
          <w:color w:val="595959" w:themeColor="text1" w:themeTint="A6"/>
        </w:rPr>
        <w:t>.</w:t>
      </w:r>
    </w:p>
    <w:p w14:paraId="773DF67B" w14:textId="77777777" w:rsidR="00722DA4" w:rsidRPr="000D5B14" w:rsidRDefault="00722DA4" w:rsidP="003469C5">
      <w:pPr>
        <w:spacing w:after="0" w:line="276" w:lineRule="auto"/>
        <w:rPr>
          <w:rFonts w:ascii="Arial" w:hAnsi="Arial" w:cs="Arial"/>
          <w:color w:val="595959" w:themeColor="text1" w:themeTint="A6"/>
        </w:rPr>
      </w:pPr>
    </w:p>
    <w:p w14:paraId="142A253B" w14:textId="77777777" w:rsidR="00920ED3" w:rsidRPr="000D5B14" w:rsidRDefault="00722DA4" w:rsidP="003469C5">
      <w:pPr>
        <w:spacing w:after="0" w:line="276" w:lineRule="auto"/>
        <w:rPr>
          <w:rFonts w:ascii="Arial" w:hAnsi="Arial" w:cs="Arial"/>
          <w:color w:val="595959" w:themeColor="text1" w:themeTint="A6"/>
        </w:rPr>
      </w:pPr>
      <w:r w:rsidRPr="000D5B14">
        <w:rPr>
          <w:rFonts w:ascii="Arial" w:hAnsi="Arial" w:cs="Arial"/>
          <w:color w:val="595959" w:themeColor="text1" w:themeTint="A6"/>
        </w:rPr>
        <w:t>For both robot users and manufacturers there are several objectives when</w:t>
      </w:r>
      <w:r w:rsidR="003D6A8B" w:rsidRPr="000D5B14">
        <w:rPr>
          <w:rFonts w:ascii="Arial" w:hAnsi="Arial" w:cs="Arial"/>
          <w:color w:val="595959" w:themeColor="text1" w:themeTint="A6"/>
        </w:rPr>
        <w:t xml:space="preserve"> it comes to product selection, including price-performance ratio, flexibility, ease of adoption and safety.</w:t>
      </w:r>
      <w:r w:rsidR="00920ED3" w:rsidRPr="000D5B14">
        <w:rPr>
          <w:rFonts w:ascii="Arial" w:hAnsi="Arial" w:cs="Arial"/>
          <w:color w:val="595959" w:themeColor="text1" w:themeTint="A6"/>
        </w:rPr>
        <w:t xml:space="preserve"> However, e</w:t>
      </w:r>
      <w:r w:rsidR="000D4B7D" w:rsidRPr="000D5B14">
        <w:rPr>
          <w:rFonts w:ascii="Arial" w:hAnsi="Arial" w:cs="Arial"/>
          <w:color w:val="595959" w:themeColor="text1" w:themeTint="A6"/>
        </w:rPr>
        <w:t xml:space="preserve">nd-of-arm gripper technology is a key factor for tasks such as materials handling, packaging, machine tending, assembly, quality control and surface finishing. </w:t>
      </w:r>
    </w:p>
    <w:p w14:paraId="3287E413" w14:textId="77777777" w:rsidR="00920ED3" w:rsidRPr="000D5B14" w:rsidRDefault="00920ED3" w:rsidP="003469C5">
      <w:pPr>
        <w:spacing w:after="0" w:line="276" w:lineRule="auto"/>
        <w:rPr>
          <w:rFonts w:ascii="Arial" w:hAnsi="Arial" w:cs="Arial"/>
          <w:color w:val="595959" w:themeColor="text1" w:themeTint="A6"/>
        </w:rPr>
      </w:pPr>
    </w:p>
    <w:p w14:paraId="50CAD400" w14:textId="27AA1093" w:rsidR="00B17EBD" w:rsidRPr="000D5B14" w:rsidRDefault="00F822A8" w:rsidP="003469C5">
      <w:pPr>
        <w:spacing w:after="0" w:line="276" w:lineRule="auto"/>
        <w:rPr>
          <w:rFonts w:ascii="Arial" w:hAnsi="Arial" w:cs="Arial"/>
          <w:color w:val="595959" w:themeColor="text1" w:themeTint="A6"/>
        </w:rPr>
      </w:pPr>
      <w:r w:rsidRPr="000D5B14">
        <w:rPr>
          <w:rFonts w:ascii="Arial" w:hAnsi="Arial" w:cs="Arial"/>
          <w:color w:val="595959" w:themeColor="text1" w:themeTint="A6"/>
        </w:rPr>
        <w:t xml:space="preserve">Here at SMC we offer a full range of gripper solutions, including </w:t>
      </w:r>
      <w:r w:rsidR="00B17EBD" w:rsidRPr="000D5B14">
        <w:rPr>
          <w:rFonts w:ascii="Arial" w:hAnsi="Arial" w:cs="Arial"/>
          <w:color w:val="595959" w:themeColor="text1" w:themeTint="A6"/>
        </w:rPr>
        <w:t>pneum</w:t>
      </w:r>
      <w:r w:rsidRPr="000D5B14">
        <w:rPr>
          <w:rFonts w:ascii="Arial" w:hAnsi="Arial" w:cs="Arial"/>
          <w:color w:val="595959" w:themeColor="text1" w:themeTint="A6"/>
        </w:rPr>
        <w:t>atic, electrical, magnetic and</w:t>
      </w:r>
      <w:r w:rsidR="00B17EBD" w:rsidRPr="000D5B14">
        <w:rPr>
          <w:rFonts w:ascii="Arial" w:hAnsi="Arial" w:cs="Arial"/>
          <w:color w:val="595959" w:themeColor="text1" w:themeTint="A6"/>
        </w:rPr>
        <w:t xml:space="preserve"> vacuum</w:t>
      </w:r>
      <w:r w:rsidR="007534F6">
        <w:rPr>
          <w:rFonts w:ascii="Arial" w:hAnsi="Arial" w:cs="Arial"/>
          <w:color w:val="595959" w:themeColor="text1" w:themeTint="A6"/>
        </w:rPr>
        <w:t>,</w:t>
      </w:r>
      <w:r w:rsidRPr="00D54434">
        <w:rPr>
          <w:rFonts w:ascii="Arial" w:hAnsi="Arial" w:cs="Arial"/>
          <w:color w:val="FF0000"/>
        </w:rPr>
        <w:t xml:space="preserve"> </w:t>
      </w:r>
      <w:r w:rsidRPr="000D5B14">
        <w:rPr>
          <w:rFonts w:ascii="Arial" w:hAnsi="Arial" w:cs="Arial"/>
          <w:color w:val="595959" w:themeColor="text1" w:themeTint="A6"/>
        </w:rPr>
        <w:t xml:space="preserve">ensuring </w:t>
      </w:r>
      <w:r w:rsidR="00B17EBD" w:rsidRPr="000D5B14">
        <w:rPr>
          <w:rFonts w:ascii="Arial" w:hAnsi="Arial" w:cs="Arial"/>
          <w:color w:val="595959" w:themeColor="text1" w:themeTint="A6"/>
        </w:rPr>
        <w:t>adapt</w:t>
      </w:r>
      <w:r w:rsidRPr="000D5B14">
        <w:rPr>
          <w:rFonts w:ascii="Arial" w:hAnsi="Arial" w:cs="Arial"/>
          <w:color w:val="595959" w:themeColor="text1" w:themeTint="A6"/>
        </w:rPr>
        <w:t>ability</w:t>
      </w:r>
      <w:r w:rsidR="00B17EBD" w:rsidRPr="000D5B14">
        <w:rPr>
          <w:rFonts w:ascii="Arial" w:hAnsi="Arial" w:cs="Arial"/>
          <w:color w:val="595959" w:themeColor="text1" w:themeTint="A6"/>
        </w:rPr>
        <w:t xml:space="preserve"> to all gripping needs</w:t>
      </w:r>
      <w:r w:rsidRPr="000D5B14">
        <w:rPr>
          <w:rFonts w:ascii="Arial" w:hAnsi="Arial" w:cs="Arial"/>
          <w:color w:val="595959" w:themeColor="text1" w:themeTint="A6"/>
        </w:rPr>
        <w:t>. We can also supply</w:t>
      </w:r>
      <w:r w:rsidR="007534F6">
        <w:rPr>
          <w:rFonts w:ascii="Arial" w:hAnsi="Arial" w:cs="Arial"/>
          <w:color w:val="595959" w:themeColor="text1" w:themeTint="A6"/>
        </w:rPr>
        <w:t xml:space="preserve"> FRL units,</w:t>
      </w:r>
      <w:r w:rsidR="00D83898" w:rsidRPr="000D5B14">
        <w:rPr>
          <w:rFonts w:ascii="Arial" w:hAnsi="Arial" w:cs="Arial"/>
          <w:color w:val="595959" w:themeColor="text1" w:themeTint="A6"/>
        </w:rPr>
        <w:t xml:space="preserve"> tubing</w:t>
      </w:r>
      <w:r w:rsidR="007534F6">
        <w:rPr>
          <w:rFonts w:ascii="Arial" w:hAnsi="Arial" w:cs="Arial"/>
          <w:color w:val="595959" w:themeColor="text1" w:themeTint="A6"/>
        </w:rPr>
        <w:t>, valves</w:t>
      </w:r>
      <w:r w:rsidR="00D83898" w:rsidRPr="000D5B14">
        <w:rPr>
          <w:rFonts w:ascii="Arial" w:hAnsi="Arial" w:cs="Arial"/>
          <w:color w:val="595959" w:themeColor="text1" w:themeTint="A6"/>
        </w:rPr>
        <w:t xml:space="preserve"> and </w:t>
      </w:r>
      <w:r w:rsidR="007534F6">
        <w:rPr>
          <w:rFonts w:ascii="Arial" w:hAnsi="Arial" w:cs="Arial"/>
          <w:color w:val="595959" w:themeColor="text1" w:themeTint="A6"/>
        </w:rPr>
        <w:t xml:space="preserve">serial communication, either using wireless or traditional wired technology, thus creating </w:t>
      </w:r>
      <w:r w:rsidRPr="000D5B14">
        <w:rPr>
          <w:rFonts w:ascii="Arial" w:hAnsi="Arial" w:cs="Arial"/>
          <w:color w:val="595959" w:themeColor="text1" w:themeTint="A6"/>
        </w:rPr>
        <w:t>a turnkey solution for</w:t>
      </w:r>
      <w:r w:rsidR="00CA4F54" w:rsidRPr="000D5B14">
        <w:rPr>
          <w:rFonts w:ascii="Arial" w:hAnsi="Arial" w:cs="Arial"/>
          <w:color w:val="595959" w:themeColor="text1" w:themeTint="A6"/>
        </w:rPr>
        <w:t xml:space="preserve"> new</w:t>
      </w:r>
      <w:r w:rsidRPr="000D5B14">
        <w:rPr>
          <w:rFonts w:ascii="Arial" w:hAnsi="Arial" w:cs="Arial"/>
          <w:color w:val="595959" w:themeColor="text1" w:themeTint="A6"/>
        </w:rPr>
        <w:t xml:space="preserve"> robot </w:t>
      </w:r>
      <w:r w:rsidR="007534F6">
        <w:rPr>
          <w:rFonts w:ascii="Arial" w:hAnsi="Arial" w:cs="Arial"/>
          <w:color w:val="595959" w:themeColor="text1" w:themeTint="A6"/>
        </w:rPr>
        <w:t>installations</w:t>
      </w:r>
      <w:r w:rsidR="007534F6" w:rsidRPr="000D5B14">
        <w:rPr>
          <w:rFonts w:ascii="Arial" w:hAnsi="Arial" w:cs="Arial"/>
          <w:color w:val="595959" w:themeColor="text1" w:themeTint="A6"/>
        </w:rPr>
        <w:t xml:space="preserve"> </w:t>
      </w:r>
      <w:r w:rsidRPr="000D5B14">
        <w:rPr>
          <w:rFonts w:ascii="Arial" w:hAnsi="Arial" w:cs="Arial"/>
          <w:color w:val="595959" w:themeColor="text1" w:themeTint="A6"/>
        </w:rPr>
        <w:t xml:space="preserve">or retrofit </w:t>
      </w:r>
      <w:r w:rsidR="007534F6">
        <w:rPr>
          <w:rFonts w:ascii="Arial" w:hAnsi="Arial" w:cs="Arial"/>
          <w:color w:val="595959" w:themeColor="text1" w:themeTint="A6"/>
        </w:rPr>
        <w:t>projects</w:t>
      </w:r>
      <w:r w:rsidRPr="000D5B14">
        <w:rPr>
          <w:rFonts w:ascii="Arial" w:hAnsi="Arial" w:cs="Arial"/>
          <w:color w:val="595959" w:themeColor="text1" w:themeTint="A6"/>
        </w:rPr>
        <w:t>.</w:t>
      </w:r>
    </w:p>
    <w:p w14:paraId="4713B75B" w14:textId="77777777" w:rsidR="00F822A8" w:rsidRPr="000D5B14" w:rsidRDefault="00F822A8" w:rsidP="003469C5">
      <w:pPr>
        <w:spacing w:after="0" w:line="276" w:lineRule="auto"/>
        <w:rPr>
          <w:rFonts w:ascii="Arial" w:hAnsi="Arial" w:cs="Arial"/>
          <w:color w:val="595959" w:themeColor="text1" w:themeTint="A6"/>
        </w:rPr>
      </w:pPr>
    </w:p>
    <w:p w14:paraId="1C2218F9" w14:textId="2F35125D" w:rsidR="00F822A8" w:rsidRPr="000D5B14" w:rsidRDefault="00F822A8" w:rsidP="003469C5">
      <w:pPr>
        <w:spacing w:after="0" w:line="276" w:lineRule="auto"/>
        <w:rPr>
          <w:rFonts w:ascii="Arial" w:hAnsi="Arial" w:cs="Arial"/>
          <w:color w:val="595959" w:themeColor="text1" w:themeTint="A6"/>
          <w:shd w:val="clear" w:color="auto" w:fill="FFFFFF"/>
        </w:rPr>
      </w:pPr>
      <w:r w:rsidRPr="000D5B14">
        <w:rPr>
          <w:rFonts w:ascii="Arial" w:hAnsi="Arial" w:cs="Arial"/>
          <w:color w:val="595959" w:themeColor="text1" w:themeTint="A6"/>
        </w:rPr>
        <w:lastRenderedPageBreak/>
        <w:t>We help robotics engineers tap into ‘languages’ with which they are likely unfamiliar, such as pneumatics, by helping to translate or interpret the requirements of air-driven motion control and the benefits it can bring.</w:t>
      </w:r>
      <w:r w:rsidR="00CA4F54" w:rsidRPr="000D5B14">
        <w:rPr>
          <w:rFonts w:ascii="Arial" w:hAnsi="Arial" w:cs="Arial"/>
          <w:color w:val="595959" w:themeColor="text1" w:themeTint="A6"/>
        </w:rPr>
        <w:t xml:space="preserve"> Our expert team</w:t>
      </w:r>
      <w:r w:rsidRPr="000D5B14">
        <w:rPr>
          <w:rFonts w:ascii="Arial" w:hAnsi="Arial" w:cs="Arial"/>
          <w:color w:val="595959" w:themeColor="text1" w:themeTint="A6"/>
        </w:rPr>
        <w:t xml:space="preserve"> can help explain everything from </w:t>
      </w:r>
      <w:r w:rsidR="001567BC" w:rsidRPr="000D5B14">
        <w:rPr>
          <w:rFonts w:ascii="Arial" w:hAnsi="Arial" w:cs="Arial"/>
          <w:color w:val="595959" w:themeColor="text1" w:themeTint="A6"/>
        </w:rPr>
        <w:t>valve island technology and filtration,</w:t>
      </w:r>
      <w:r w:rsidRPr="000D5B14">
        <w:rPr>
          <w:rFonts w:ascii="Arial" w:hAnsi="Arial" w:cs="Arial"/>
          <w:color w:val="595959" w:themeColor="text1" w:themeTint="A6"/>
        </w:rPr>
        <w:t xml:space="preserve"> to air flow and system pressure. </w:t>
      </w:r>
      <w:r w:rsidR="007534F6">
        <w:rPr>
          <w:rFonts w:ascii="Arial" w:hAnsi="Arial" w:cs="Arial"/>
          <w:color w:val="595959" w:themeColor="text1" w:themeTint="A6"/>
        </w:rPr>
        <w:t>Even though SMC offer</w:t>
      </w:r>
      <w:r w:rsidR="000D7C1B">
        <w:rPr>
          <w:rFonts w:ascii="Arial" w:hAnsi="Arial" w:cs="Arial"/>
          <w:color w:val="595959" w:themeColor="text1" w:themeTint="A6"/>
        </w:rPr>
        <w:t>s</w:t>
      </w:r>
      <w:r w:rsidR="007534F6">
        <w:rPr>
          <w:rFonts w:ascii="Arial" w:hAnsi="Arial" w:cs="Arial"/>
          <w:color w:val="595959" w:themeColor="text1" w:themeTint="A6"/>
        </w:rPr>
        <w:t xml:space="preserve"> an extensive series of electric actuators, </w:t>
      </w:r>
      <w:r w:rsidR="007534F6">
        <w:rPr>
          <w:rFonts w:ascii="Arial" w:hAnsi="Arial" w:cs="Arial"/>
          <w:color w:val="595959" w:themeColor="text1" w:themeTint="A6"/>
          <w:shd w:val="clear" w:color="auto" w:fill="FFFFFF"/>
        </w:rPr>
        <w:t>p</w:t>
      </w:r>
      <w:r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neumatics </w:t>
      </w:r>
      <w:r w:rsidR="000D7C1B">
        <w:rPr>
          <w:rFonts w:ascii="Arial" w:hAnsi="Arial" w:cs="Arial"/>
          <w:color w:val="595959" w:themeColor="text1" w:themeTint="A6"/>
          <w:shd w:val="clear" w:color="auto" w:fill="FFFFFF"/>
        </w:rPr>
        <w:t>remains</w:t>
      </w:r>
      <w:r w:rsidR="007534F6">
        <w:rPr>
          <w:rFonts w:ascii="Arial" w:hAnsi="Arial" w:cs="Arial"/>
          <w:color w:val="595959" w:themeColor="text1" w:themeTint="A6"/>
          <w:shd w:val="clear" w:color="auto" w:fill="FFFFFF"/>
        </w:rPr>
        <w:t xml:space="preserve"> </w:t>
      </w:r>
      <w:r w:rsidRPr="000D5B14">
        <w:rPr>
          <w:rFonts w:ascii="Arial" w:hAnsi="Arial" w:cs="Arial"/>
          <w:color w:val="595959" w:themeColor="text1" w:themeTint="A6"/>
          <w:shd w:val="clear" w:color="auto" w:fill="FFFFFF"/>
        </w:rPr>
        <w:t>our</w:t>
      </w:r>
      <w:r w:rsidR="007534F6">
        <w:rPr>
          <w:rFonts w:ascii="Arial" w:hAnsi="Arial" w:cs="Arial"/>
          <w:color w:val="595959" w:themeColor="text1" w:themeTint="A6"/>
          <w:shd w:val="clear" w:color="auto" w:fill="FFFFFF"/>
        </w:rPr>
        <w:t xml:space="preserve"> principal</w:t>
      </w:r>
      <w:r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 language, which is why increasing numbers of robot OEMs and manufacturing plants are requesting our help. </w:t>
      </w:r>
    </w:p>
    <w:p w14:paraId="7E0D21D0" w14:textId="77777777" w:rsidR="00142523" w:rsidRPr="000D5B14" w:rsidRDefault="00142523" w:rsidP="003469C5">
      <w:pPr>
        <w:spacing w:after="0" w:line="276" w:lineRule="auto"/>
        <w:rPr>
          <w:rFonts w:ascii="Arial" w:hAnsi="Arial" w:cs="Arial"/>
          <w:color w:val="595959" w:themeColor="text1" w:themeTint="A6"/>
          <w:shd w:val="clear" w:color="auto" w:fill="FFFFFF"/>
        </w:rPr>
      </w:pPr>
    </w:p>
    <w:p w14:paraId="224585B2" w14:textId="3E41FAA6" w:rsidR="00920ED3" w:rsidRPr="000D5B14" w:rsidRDefault="00920ED3" w:rsidP="003469C5">
      <w:pPr>
        <w:spacing w:after="0" w:line="276" w:lineRule="auto"/>
        <w:rPr>
          <w:rFonts w:ascii="Arial" w:hAnsi="Arial" w:cs="Arial"/>
          <w:b/>
          <w:color w:val="595959" w:themeColor="text1" w:themeTint="A6"/>
          <w:sz w:val="28"/>
          <w:shd w:val="clear" w:color="auto" w:fill="FFFFFF"/>
        </w:rPr>
      </w:pPr>
      <w:r w:rsidRPr="000D5B14">
        <w:rPr>
          <w:rFonts w:ascii="Arial" w:hAnsi="Arial" w:cs="Arial"/>
          <w:b/>
          <w:color w:val="595959" w:themeColor="text1" w:themeTint="A6"/>
          <w:sz w:val="28"/>
          <w:shd w:val="clear" w:color="auto" w:fill="FFFFFF"/>
        </w:rPr>
        <w:t>Rapid tool changes</w:t>
      </w:r>
    </w:p>
    <w:p w14:paraId="39302DD9" w14:textId="23E4D37F" w:rsidR="00142523" w:rsidRDefault="00142523" w:rsidP="003469C5">
      <w:pPr>
        <w:spacing w:after="0" w:line="276" w:lineRule="auto"/>
        <w:rPr>
          <w:rStyle w:val="markedcontent"/>
          <w:rFonts w:ascii="Arial" w:hAnsi="Arial" w:cs="Arial"/>
          <w:color w:val="595959" w:themeColor="text1" w:themeTint="A6"/>
        </w:rPr>
      </w:pPr>
      <w:r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To deliver flexibility, robots frequently need to use multiple different grippers, which is why fast and reliable tool-change technology is paramount. However, many solutions are expensive and carry some risk due to complex air/signal connections. For this reason, our team of design engineers here at SMC developed the </w:t>
      </w:r>
      <w:r w:rsidRPr="00ED6C5E">
        <w:rPr>
          <w:rFonts w:ascii="Arial" w:hAnsi="Arial" w:cs="Arial"/>
          <w:color w:val="595959" w:themeColor="text1" w:themeTint="A6"/>
          <w:shd w:val="clear" w:color="auto" w:fill="FFFFFF"/>
        </w:rPr>
        <w:t>MHF2</w:t>
      </w:r>
      <w:r w:rsidR="008E71D3" w:rsidRPr="00ED6C5E">
        <w:rPr>
          <w:rFonts w:ascii="Arial" w:hAnsi="Arial" w:cs="Arial"/>
          <w:color w:val="595959" w:themeColor="text1" w:themeTint="A6"/>
          <w:shd w:val="clear" w:color="auto" w:fill="FFFFFF"/>
        </w:rPr>
        <w:t>-X7076A</w:t>
      </w:r>
      <w:r w:rsidRPr="000D5B14">
        <w:rPr>
          <w:rFonts w:ascii="Arial" w:hAnsi="Arial" w:cs="Arial"/>
          <w:color w:val="595959" w:themeColor="text1" w:themeTint="A6"/>
          <w:shd w:val="clear" w:color="auto" w:fill="FFFFFF"/>
        </w:rPr>
        <w:t>, a modular, low-profile air gripper with finger-change</w:t>
      </w:r>
      <w:r w:rsidR="00CA4F54"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 function. This automatic tool-</w:t>
      </w:r>
      <w:r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change </w:t>
      </w:r>
      <w:r w:rsidR="00D83898" w:rsidRPr="000D5B14">
        <w:rPr>
          <w:rFonts w:ascii="Arial" w:hAnsi="Arial" w:cs="Arial"/>
          <w:color w:val="595959" w:themeColor="text1" w:themeTint="A6"/>
          <w:shd w:val="clear" w:color="auto" w:fill="FFFFFF"/>
        </w:rPr>
        <w:t>device</w:t>
      </w:r>
      <w:r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 for robots means users simply replace the end of the gripper (the finger) without any risk. </w:t>
      </w:r>
      <w:r w:rsidRPr="000D5B14">
        <w:rPr>
          <w:rStyle w:val="markedcontent"/>
          <w:rFonts w:ascii="Arial" w:hAnsi="Arial" w:cs="Arial"/>
          <w:color w:val="595959" w:themeColor="text1" w:themeTint="A6"/>
        </w:rPr>
        <w:t>The wiring and piping are bundled together in the body of the air gripper (robot side) to improve electrical contact during tool changes and reduce air leakage</w:t>
      </w:r>
      <w:r w:rsidR="005D16D2" w:rsidRPr="000D5B14">
        <w:rPr>
          <w:rStyle w:val="markedcontent"/>
          <w:rFonts w:ascii="Arial" w:hAnsi="Arial" w:cs="Arial"/>
          <w:color w:val="595959" w:themeColor="text1" w:themeTint="A6"/>
        </w:rPr>
        <w:t>.</w:t>
      </w:r>
    </w:p>
    <w:p w14:paraId="1C92866E" w14:textId="385DCC19" w:rsidR="003239CF" w:rsidRDefault="003239CF" w:rsidP="003469C5">
      <w:pPr>
        <w:spacing w:after="0" w:line="276" w:lineRule="auto"/>
        <w:rPr>
          <w:rStyle w:val="markedcontent"/>
          <w:rFonts w:ascii="Arial" w:hAnsi="Arial" w:cs="Arial"/>
          <w:color w:val="595959" w:themeColor="text1" w:themeTint="A6"/>
        </w:rPr>
      </w:pPr>
    </w:p>
    <w:p w14:paraId="32595487" w14:textId="4205C441" w:rsidR="003239CF" w:rsidRDefault="007801EE" w:rsidP="003469C5">
      <w:pPr>
        <w:spacing w:after="0" w:line="276" w:lineRule="auto"/>
        <w:rPr>
          <w:rStyle w:val="markedcontent"/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noProof/>
          <w:color w:val="595959" w:themeColor="text1" w:themeTint="A6"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246C4A2" wp14:editId="16937F3D">
                <wp:simplePos x="0" y="0"/>
                <wp:positionH relativeFrom="column">
                  <wp:posOffset>-4445</wp:posOffset>
                </wp:positionH>
                <wp:positionV relativeFrom="paragraph">
                  <wp:posOffset>186055</wp:posOffset>
                </wp:positionV>
                <wp:extent cx="3657600" cy="328422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3284220"/>
                          <a:chOff x="0" y="0"/>
                          <a:chExt cx="3657600" cy="328422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52575"/>
                            <a:ext cx="3657600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1555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Arc 5"/>
                        <wps:cNvSpPr/>
                        <wps:spPr>
                          <a:xfrm>
                            <a:off x="1381125" y="952500"/>
                            <a:ext cx="495300" cy="885825"/>
                          </a:xfrm>
                          <a:prstGeom prst="arc">
                            <a:avLst>
                              <a:gd name="adj1" fmla="val 16186116"/>
                              <a:gd name="adj2" fmla="val 4127153"/>
                            </a:avLst>
                          </a:prstGeom>
                          <a:ln w="12700">
                            <a:solidFill>
                              <a:srgbClr val="0070C0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D186D" id="Group 6" o:spid="_x0000_s1026" style="position:absolute;margin-left:-.35pt;margin-top:14.65pt;width:4in;height:258.6pt;z-index:251661312" coordsize="36576,32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15525;width:36576;height:17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">
                  <v:imagedata r:id="rId10" o:title=""/>
                  <v:path arrowok="t"/>
                </v:shape>
                <v:shape id="Picture 4" o:spid="_x0000_s1028" type="#_x0000_t75" style="position:absolute;width:31337;height:15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">
                  <v:imagedata r:id="rId11" o:title=""/>
                  <v:path arrowok="t"/>
                </v:shape>
                <v:shape id="Arc 5" o:spid="_x0000_s1029" style="position:absolute;left:13811;top:9525;width:4953;height:8858;visibility:visible;mso-wrap-style:square;v-text-anchor:middle" coordsize="495300,88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" path="m245861,12nsc373221,-1633,480513,169759,493923,396278v9524,160866,-30747,318222,-105048,410471l247650,442913c247054,295279,246457,147646,245861,12xem245861,12nfc373221,-1633,480513,169759,493923,396278v9524,160866,-30747,318222,-105048,410471e" filled="f" strokecolor="#0070c0" strokeweight="1pt">
                  <v:stroke startarrow="open" endarrow="open" joinstyle="miter"/>
                  <v:path arrowok="t" o:connecttype="custom" o:connectlocs="245861,12;493923,396278;388875,806749" o:connectangles="0,0,0"/>
                </v:shape>
              </v:group>
            </w:pict>
          </mc:Fallback>
        </mc:AlternateContent>
      </w:r>
    </w:p>
    <w:p w14:paraId="5A8D066A" w14:textId="5F030A15" w:rsidR="003239CF" w:rsidRDefault="003239CF" w:rsidP="003469C5">
      <w:pPr>
        <w:spacing w:after="0" w:line="276" w:lineRule="auto"/>
        <w:rPr>
          <w:rStyle w:val="markedcontent"/>
          <w:rFonts w:ascii="Arial" w:hAnsi="Arial" w:cs="Arial"/>
          <w:color w:val="595959" w:themeColor="text1" w:themeTint="A6"/>
        </w:rPr>
      </w:pPr>
    </w:p>
    <w:p w14:paraId="4D9EB138" w14:textId="54D5E122" w:rsidR="003239CF" w:rsidRDefault="003239CF" w:rsidP="003469C5">
      <w:pPr>
        <w:spacing w:after="0" w:line="276" w:lineRule="auto"/>
        <w:rPr>
          <w:rStyle w:val="markedcontent"/>
          <w:rFonts w:ascii="Arial" w:hAnsi="Arial" w:cs="Arial"/>
          <w:color w:val="595959" w:themeColor="text1" w:themeTint="A6"/>
        </w:rPr>
      </w:pPr>
    </w:p>
    <w:p w14:paraId="1C6556CF" w14:textId="266867ED" w:rsidR="003239CF" w:rsidRDefault="003239CF" w:rsidP="003469C5">
      <w:pPr>
        <w:spacing w:after="0" w:line="276" w:lineRule="auto"/>
        <w:rPr>
          <w:rStyle w:val="markedcontent"/>
          <w:rFonts w:ascii="Arial" w:hAnsi="Arial" w:cs="Arial"/>
          <w:color w:val="595959" w:themeColor="text1" w:themeTint="A6"/>
        </w:rPr>
      </w:pPr>
    </w:p>
    <w:p w14:paraId="5725960B" w14:textId="7FACD4DC" w:rsidR="003239CF" w:rsidRDefault="003239CF" w:rsidP="003469C5">
      <w:pPr>
        <w:spacing w:after="0" w:line="276" w:lineRule="auto"/>
        <w:rPr>
          <w:rStyle w:val="markedcontent"/>
          <w:rFonts w:ascii="Arial" w:hAnsi="Arial" w:cs="Arial"/>
          <w:color w:val="595959" w:themeColor="text1" w:themeTint="A6"/>
        </w:rPr>
      </w:pPr>
    </w:p>
    <w:p w14:paraId="246EEC17" w14:textId="4ECAF9E4" w:rsidR="003239CF" w:rsidRDefault="003239CF" w:rsidP="003469C5">
      <w:pPr>
        <w:spacing w:after="0" w:line="276" w:lineRule="auto"/>
        <w:rPr>
          <w:rStyle w:val="markedcontent"/>
          <w:rFonts w:ascii="Arial" w:hAnsi="Arial" w:cs="Arial"/>
          <w:color w:val="595959" w:themeColor="text1" w:themeTint="A6"/>
        </w:rPr>
      </w:pPr>
    </w:p>
    <w:p w14:paraId="147F396E" w14:textId="3D1C8ACD" w:rsidR="003239CF" w:rsidRDefault="003239CF" w:rsidP="003469C5">
      <w:pPr>
        <w:spacing w:after="0" w:line="276" w:lineRule="auto"/>
        <w:rPr>
          <w:rStyle w:val="markedcontent"/>
          <w:rFonts w:ascii="Arial" w:hAnsi="Arial" w:cs="Arial"/>
          <w:color w:val="595959" w:themeColor="text1" w:themeTint="A6"/>
        </w:rPr>
      </w:pPr>
    </w:p>
    <w:p w14:paraId="5C2B352F" w14:textId="6C3A1168" w:rsidR="003239CF" w:rsidRDefault="003239CF" w:rsidP="003469C5">
      <w:pPr>
        <w:spacing w:after="0" w:line="276" w:lineRule="auto"/>
        <w:rPr>
          <w:rStyle w:val="markedcontent"/>
          <w:rFonts w:ascii="Arial" w:hAnsi="Arial" w:cs="Arial"/>
          <w:color w:val="595959" w:themeColor="text1" w:themeTint="A6"/>
        </w:rPr>
      </w:pPr>
    </w:p>
    <w:p w14:paraId="1E7EBBF6" w14:textId="03488AD8" w:rsidR="003239CF" w:rsidRPr="000D5B14" w:rsidRDefault="003239CF" w:rsidP="003469C5">
      <w:pPr>
        <w:spacing w:after="0" w:line="276" w:lineRule="auto"/>
        <w:rPr>
          <w:rStyle w:val="markedcontent"/>
          <w:rFonts w:ascii="Arial" w:hAnsi="Arial" w:cs="Arial"/>
          <w:color w:val="595959" w:themeColor="text1" w:themeTint="A6"/>
        </w:rPr>
      </w:pPr>
    </w:p>
    <w:p w14:paraId="22F1ABA1" w14:textId="3A683D05" w:rsidR="009D064D" w:rsidRPr="000D5B14" w:rsidRDefault="009D064D" w:rsidP="003469C5">
      <w:pPr>
        <w:spacing w:after="0" w:line="276" w:lineRule="auto"/>
        <w:rPr>
          <w:rStyle w:val="markedcontent"/>
          <w:rFonts w:ascii="Arial" w:hAnsi="Arial" w:cs="Arial"/>
          <w:color w:val="595959" w:themeColor="text1" w:themeTint="A6"/>
        </w:rPr>
      </w:pPr>
    </w:p>
    <w:p w14:paraId="4049B2C3" w14:textId="503C0503" w:rsidR="002F1A0B" w:rsidRDefault="002F1A0B" w:rsidP="003469C5">
      <w:pPr>
        <w:spacing w:after="0" w:line="276" w:lineRule="auto"/>
        <w:rPr>
          <w:rStyle w:val="markedcontent"/>
          <w:rFonts w:ascii="Arial" w:hAnsi="Arial" w:cs="Arial"/>
          <w:color w:val="595959" w:themeColor="text1" w:themeTint="A6"/>
        </w:rPr>
      </w:pPr>
    </w:p>
    <w:p w14:paraId="6C38CA03" w14:textId="17687B88" w:rsidR="002F1A0B" w:rsidRDefault="002F1A0B" w:rsidP="003469C5">
      <w:pPr>
        <w:spacing w:after="0" w:line="276" w:lineRule="auto"/>
        <w:rPr>
          <w:rStyle w:val="markedcontent"/>
          <w:rFonts w:ascii="Arial" w:hAnsi="Arial" w:cs="Arial"/>
          <w:color w:val="595959" w:themeColor="text1" w:themeTint="A6"/>
        </w:rPr>
      </w:pPr>
    </w:p>
    <w:p w14:paraId="180F3107" w14:textId="77777777" w:rsidR="002F1A0B" w:rsidRDefault="002F1A0B" w:rsidP="003469C5">
      <w:pPr>
        <w:spacing w:after="0" w:line="276" w:lineRule="auto"/>
        <w:rPr>
          <w:rStyle w:val="markedcontent"/>
          <w:rFonts w:ascii="Arial" w:hAnsi="Arial" w:cs="Arial"/>
          <w:color w:val="595959" w:themeColor="text1" w:themeTint="A6"/>
        </w:rPr>
      </w:pPr>
    </w:p>
    <w:p w14:paraId="57466895" w14:textId="77777777" w:rsidR="002F1A0B" w:rsidRDefault="002F1A0B" w:rsidP="003469C5">
      <w:pPr>
        <w:spacing w:after="0" w:line="276" w:lineRule="auto"/>
        <w:rPr>
          <w:rStyle w:val="markedcontent"/>
          <w:rFonts w:ascii="Arial" w:hAnsi="Arial" w:cs="Arial"/>
          <w:color w:val="595959" w:themeColor="text1" w:themeTint="A6"/>
        </w:rPr>
      </w:pPr>
    </w:p>
    <w:p w14:paraId="04D50462" w14:textId="77777777" w:rsidR="002F1A0B" w:rsidRDefault="002F1A0B" w:rsidP="003469C5">
      <w:pPr>
        <w:spacing w:after="0" w:line="276" w:lineRule="auto"/>
        <w:rPr>
          <w:rStyle w:val="markedcontent"/>
          <w:rFonts w:ascii="Arial" w:hAnsi="Arial" w:cs="Arial"/>
          <w:color w:val="595959" w:themeColor="text1" w:themeTint="A6"/>
        </w:rPr>
      </w:pPr>
    </w:p>
    <w:p w14:paraId="27BCE7E7" w14:textId="77777777" w:rsidR="002F1A0B" w:rsidRDefault="002F1A0B" w:rsidP="003469C5">
      <w:pPr>
        <w:spacing w:after="0" w:line="276" w:lineRule="auto"/>
        <w:rPr>
          <w:rStyle w:val="markedcontent"/>
          <w:rFonts w:ascii="Arial" w:hAnsi="Arial" w:cs="Arial"/>
          <w:color w:val="595959" w:themeColor="text1" w:themeTint="A6"/>
        </w:rPr>
      </w:pPr>
    </w:p>
    <w:p w14:paraId="05E2ADFF" w14:textId="77777777" w:rsidR="002F1A0B" w:rsidRDefault="002F1A0B" w:rsidP="003469C5">
      <w:pPr>
        <w:spacing w:after="0" w:line="276" w:lineRule="auto"/>
        <w:rPr>
          <w:rStyle w:val="markedcontent"/>
          <w:rFonts w:ascii="Arial" w:hAnsi="Arial" w:cs="Arial"/>
          <w:color w:val="595959" w:themeColor="text1" w:themeTint="A6"/>
        </w:rPr>
      </w:pPr>
    </w:p>
    <w:p w14:paraId="7A5E9DA6" w14:textId="77777777" w:rsidR="002F1A0B" w:rsidRDefault="002F1A0B" w:rsidP="003469C5">
      <w:pPr>
        <w:spacing w:after="0" w:line="276" w:lineRule="auto"/>
        <w:rPr>
          <w:rStyle w:val="markedcontent"/>
          <w:rFonts w:ascii="Arial" w:hAnsi="Arial" w:cs="Arial"/>
          <w:color w:val="595959" w:themeColor="text1" w:themeTint="A6"/>
        </w:rPr>
      </w:pPr>
    </w:p>
    <w:p w14:paraId="37C67631" w14:textId="77777777" w:rsidR="002F1A0B" w:rsidRDefault="002F1A0B" w:rsidP="003469C5">
      <w:pPr>
        <w:spacing w:after="0" w:line="276" w:lineRule="auto"/>
        <w:rPr>
          <w:rStyle w:val="markedcontent"/>
          <w:rFonts w:ascii="Arial" w:hAnsi="Arial" w:cs="Arial"/>
          <w:color w:val="595959" w:themeColor="text1" w:themeTint="A6"/>
        </w:rPr>
      </w:pPr>
    </w:p>
    <w:p w14:paraId="59FA073F" w14:textId="77777777" w:rsidR="002F1A0B" w:rsidRPr="002F1A0B" w:rsidRDefault="002F1A0B" w:rsidP="002F1A0B">
      <w:pPr>
        <w:spacing w:after="0" w:line="276" w:lineRule="auto"/>
        <w:rPr>
          <w:rStyle w:val="markedcontent"/>
          <w:rFonts w:ascii="Arial" w:hAnsi="Arial" w:cs="Arial"/>
          <w:color w:val="595959" w:themeColor="text1" w:themeTint="A6"/>
          <w:sz w:val="18"/>
        </w:rPr>
      </w:pPr>
      <w:r w:rsidRPr="002F1A0B">
        <w:rPr>
          <w:rStyle w:val="markedcontent"/>
          <w:rFonts w:ascii="Arial" w:hAnsi="Arial" w:cs="Arial"/>
          <w:color w:val="595959" w:themeColor="text1" w:themeTint="A6"/>
          <w:sz w:val="18"/>
        </w:rPr>
        <w:t>SMC´s Air Gripper with Finger Changer Function – MHF2-X7076A Series</w:t>
      </w:r>
    </w:p>
    <w:p w14:paraId="77A50C4B" w14:textId="77777777" w:rsidR="002F1A0B" w:rsidRDefault="002F1A0B" w:rsidP="003469C5">
      <w:pPr>
        <w:spacing w:after="0" w:line="276" w:lineRule="auto"/>
        <w:rPr>
          <w:rStyle w:val="markedcontent"/>
          <w:rFonts w:ascii="Arial" w:hAnsi="Arial" w:cs="Arial"/>
          <w:color w:val="595959" w:themeColor="text1" w:themeTint="A6"/>
        </w:rPr>
      </w:pPr>
    </w:p>
    <w:p w14:paraId="0C56F486" w14:textId="79D8F1CD" w:rsidR="009D064D" w:rsidRDefault="009D064D" w:rsidP="003469C5">
      <w:pPr>
        <w:spacing w:after="0" w:line="276" w:lineRule="auto"/>
        <w:rPr>
          <w:rFonts w:ascii="Arial" w:hAnsi="Arial" w:cs="Arial"/>
          <w:color w:val="595959" w:themeColor="text1" w:themeTint="A6"/>
        </w:rPr>
      </w:pPr>
      <w:r w:rsidRPr="000D5B14">
        <w:rPr>
          <w:rStyle w:val="markedcontent"/>
          <w:rFonts w:ascii="Arial" w:hAnsi="Arial" w:cs="Arial"/>
          <w:color w:val="595959" w:themeColor="text1" w:themeTint="A6"/>
        </w:rPr>
        <w:t xml:space="preserve">As a further market differentiator, we offer </w:t>
      </w:r>
      <w:r w:rsidRPr="000D5B14">
        <w:rPr>
          <w:rFonts w:ascii="Arial" w:hAnsi="Arial" w:cs="Arial"/>
          <w:color w:val="595959" w:themeColor="text1" w:themeTint="A6"/>
        </w:rPr>
        <w:t>wireless communication with the gripper</w:t>
      </w:r>
      <w:r w:rsidR="00463AD1" w:rsidRPr="000D5B14">
        <w:rPr>
          <w:rFonts w:ascii="Arial" w:hAnsi="Arial" w:cs="Arial"/>
          <w:color w:val="595959" w:themeColor="text1" w:themeTint="A6"/>
        </w:rPr>
        <w:t xml:space="preserve"> to eliminate any</w:t>
      </w:r>
      <w:r w:rsidRPr="000D5B14">
        <w:rPr>
          <w:rFonts w:ascii="Arial" w:hAnsi="Arial" w:cs="Arial"/>
          <w:color w:val="595959" w:themeColor="text1" w:themeTint="A6"/>
        </w:rPr>
        <w:t xml:space="preserve"> risk of communication loss </w:t>
      </w:r>
      <w:r w:rsidR="00CA4F54" w:rsidRPr="000D5B14">
        <w:rPr>
          <w:rFonts w:ascii="Arial" w:hAnsi="Arial" w:cs="Arial"/>
          <w:color w:val="595959" w:themeColor="text1" w:themeTint="A6"/>
        </w:rPr>
        <w:t>and</w:t>
      </w:r>
      <w:r w:rsidRPr="000D5B14">
        <w:rPr>
          <w:rFonts w:ascii="Arial" w:hAnsi="Arial" w:cs="Arial"/>
          <w:color w:val="595959" w:themeColor="text1" w:themeTint="A6"/>
        </w:rPr>
        <w:t xml:space="preserve"> stoppages. Our EX600-W wireless system means less cables and connector</w:t>
      </w:r>
      <w:r w:rsidR="00CA4F54" w:rsidRPr="000D5B14">
        <w:rPr>
          <w:rFonts w:ascii="Arial" w:hAnsi="Arial" w:cs="Arial"/>
          <w:color w:val="595959" w:themeColor="text1" w:themeTint="A6"/>
        </w:rPr>
        <w:t>s</w:t>
      </w:r>
      <w:r w:rsidRPr="000D5B14">
        <w:rPr>
          <w:rFonts w:ascii="Arial" w:hAnsi="Arial" w:cs="Arial"/>
          <w:color w:val="595959" w:themeColor="text1" w:themeTint="A6"/>
        </w:rPr>
        <w:t xml:space="preserve">, reduced installation and maintenance, and fewer breakages and disconnections to deliver totally reliable, noise-resistant communication. </w:t>
      </w:r>
      <w:r w:rsidR="00CA4F54" w:rsidRPr="000D5B14">
        <w:rPr>
          <w:rFonts w:ascii="Arial" w:hAnsi="Arial" w:cs="Arial"/>
          <w:color w:val="595959" w:themeColor="text1" w:themeTint="A6"/>
        </w:rPr>
        <w:t>R</w:t>
      </w:r>
      <w:r w:rsidRPr="000D5B14">
        <w:rPr>
          <w:rFonts w:ascii="Arial" w:hAnsi="Arial" w:cs="Arial"/>
          <w:color w:val="595959" w:themeColor="text1" w:themeTint="A6"/>
        </w:rPr>
        <w:t>obot users</w:t>
      </w:r>
      <w:r w:rsidR="005C2A6D" w:rsidRPr="000D5B14">
        <w:rPr>
          <w:rFonts w:ascii="Arial" w:hAnsi="Arial" w:cs="Arial"/>
          <w:color w:val="595959" w:themeColor="text1" w:themeTint="A6"/>
        </w:rPr>
        <w:t xml:space="preserve"> are increasingly</w:t>
      </w:r>
      <w:r w:rsidRPr="000D5B14">
        <w:rPr>
          <w:rFonts w:ascii="Arial" w:hAnsi="Arial" w:cs="Arial"/>
          <w:color w:val="595959" w:themeColor="text1" w:themeTint="A6"/>
        </w:rPr>
        <w:t xml:space="preserve"> adopting our fast-response EX600-W wireless system improve their OEE (overall equipment effectiveness), a key metric for any production or process operation</w:t>
      </w:r>
      <w:r w:rsidR="00CA4F54" w:rsidRPr="000D5B14">
        <w:rPr>
          <w:rFonts w:ascii="Arial" w:hAnsi="Arial" w:cs="Arial"/>
          <w:color w:val="595959" w:themeColor="text1" w:themeTint="A6"/>
        </w:rPr>
        <w:t>s</w:t>
      </w:r>
      <w:r w:rsidRPr="000D5B14">
        <w:rPr>
          <w:rFonts w:ascii="Arial" w:hAnsi="Arial" w:cs="Arial"/>
          <w:color w:val="595959" w:themeColor="text1" w:themeTint="A6"/>
        </w:rPr>
        <w:t>.</w:t>
      </w:r>
    </w:p>
    <w:p w14:paraId="00266998" w14:textId="78F44822" w:rsidR="000D7692" w:rsidRDefault="000D7692">
      <w:pPr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br w:type="page"/>
      </w:r>
    </w:p>
    <w:p w14:paraId="4E804041" w14:textId="4405F252" w:rsidR="00BF0DB1" w:rsidRPr="000D5B14" w:rsidRDefault="000D7692" w:rsidP="003469C5">
      <w:pPr>
        <w:spacing w:after="0" w:line="276" w:lineRule="auto"/>
        <w:rPr>
          <w:rFonts w:ascii="Arial" w:hAnsi="Arial" w:cs="Arial"/>
          <w:color w:val="595959" w:themeColor="text1" w:themeTint="A6"/>
        </w:rPr>
      </w:pPr>
      <w:r>
        <w:rPr>
          <w:noProof/>
          <w:lang w:eastAsia="en-GB"/>
        </w:rPr>
        <w:lastRenderedPageBreak/>
        <w:drawing>
          <wp:inline distT="0" distB="0" distL="0" distR="0" wp14:anchorId="332DFF51" wp14:editId="7ADA091D">
            <wp:extent cx="2187846" cy="2105025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174"/>
                    <a:stretch/>
                  </pic:blipFill>
                  <pic:spPr bwMode="auto">
                    <a:xfrm>
                      <a:off x="0" y="0"/>
                      <a:ext cx="2193324" cy="211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1CB54DD" w14:textId="359D3647" w:rsidR="009D064D" w:rsidRDefault="009D064D" w:rsidP="003469C5">
      <w:pPr>
        <w:spacing w:after="0" w:line="276" w:lineRule="auto"/>
        <w:rPr>
          <w:rFonts w:ascii="Arial" w:hAnsi="Arial" w:cs="Arial"/>
          <w:color w:val="595959" w:themeColor="text1" w:themeTint="A6"/>
          <w:sz w:val="18"/>
        </w:rPr>
      </w:pPr>
      <w:r w:rsidRPr="00BF0DB1">
        <w:rPr>
          <w:rFonts w:ascii="Arial" w:hAnsi="Arial" w:cs="Arial"/>
          <w:color w:val="595959" w:themeColor="text1" w:themeTint="A6"/>
          <w:sz w:val="18"/>
        </w:rPr>
        <w:t xml:space="preserve"> </w:t>
      </w:r>
      <w:r w:rsidR="00BF0DB1" w:rsidRPr="00BF0DB1">
        <w:rPr>
          <w:rFonts w:ascii="Arial" w:hAnsi="Arial" w:cs="Arial"/>
          <w:color w:val="595959" w:themeColor="text1" w:themeTint="A6"/>
          <w:sz w:val="18"/>
        </w:rPr>
        <w:t>SMC´s Wireless Unit – EX600-W Series</w:t>
      </w:r>
    </w:p>
    <w:p w14:paraId="6B380F6B" w14:textId="77777777" w:rsidR="00BF0DB1" w:rsidRPr="00BF0DB1" w:rsidRDefault="00BF0DB1" w:rsidP="003469C5">
      <w:pPr>
        <w:spacing w:after="0" w:line="276" w:lineRule="auto"/>
        <w:rPr>
          <w:rFonts w:ascii="Arial" w:hAnsi="Arial" w:cs="Arial"/>
          <w:color w:val="595959" w:themeColor="text1" w:themeTint="A6"/>
          <w:sz w:val="18"/>
        </w:rPr>
      </w:pPr>
    </w:p>
    <w:p w14:paraId="6D7ABD81" w14:textId="1333EA19" w:rsidR="009D064D" w:rsidRPr="000D5B14" w:rsidRDefault="005C2A6D" w:rsidP="003469C5">
      <w:pPr>
        <w:spacing w:after="0" w:line="276" w:lineRule="auto"/>
        <w:rPr>
          <w:rFonts w:ascii="Arial" w:hAnsi="Arial" w:cs="Arial"/>
          <w:color w:val="595959" w:themeColor="text1" w:themeTint="A6"/>
          <w:shd w:val="clear" w:color="auto" w:fill="FFFFFF"/>
        </w:rPr>
      </w:pPr>
      <w:r w:rsidRPr="000D5B14">
        <w:rPr>
          <w:rFonts w:ascii="Arial" w:hAnsi="Arial" w:cs="Arial"/>
          <w:color w:val="595959" w:themeColor="text1" w:themeTint="A6"/>
          <w:shd w:val="clear" w:color="auto" w:fill="FFFFFF"/>
        </w:rPr>
        <w:t>Moving forward, o</w:t>
      </w:r>
      <w:r w:rsidR="009D064D"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ur R&amp;D team </w:t>
      </w:r>
      <w:r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is </w:t>
      </w:r>
      <w:r w:rsidR="009D064D" w:rsidRPr="000D5B14">
        <w:rPr>
          <w:rFonts w:ascii="Arial" w:hAnsi="Arial" w:cs="Arial"/>
          <w:color w:val="595959" w:themeColor="text1" w:themeTint="A6"/>
          <w:shd w:val="clear" w:color="auto" w:fill="FFFFFF"/>
        </w:rPr>
        <w:t>work</w:t>
      </w:r>
      <w:r w:rsidRPr="000D5B14">
        <w:rPr>
          <w:rFonts w:ascii="Arial" w:hAnsi="Arial" w:cs="Arial"/>
          <w:color w:val="595959" w:themeColor="text1" w:themeTint="A6"/>
          <w:shd w:val="clear" w:color="auto" w:fill="FFFFFF"/>
        </w:rPr>
        <w:t>ing</w:t>
      </w:r>
      <w:r w:rsidR="009D064D"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 constantly on system modularity, driving</w:t>
      </w:r>
      <w:r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 up</w:t>
      </w:r>
      <w:r w:rsidR="009D064D"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 the speed of gripper changes and reducing the risk of stoppage</w:t>
      </w:r>
      <w:r w:rsidR="00CA4F54" w:rsidRPr="000D5B14">
        <w:rPr>
          <w:rFonts w:ascii="Arial" w:hAnsi="Arial" w:cs="Arial"/>
          <w:color w:val="595959" w:themeColor="text1" w:themeTint="A6"/>
          <w:shd w:val="clear" w:color="auto" w:fill="FFFFFF"/>
        </w:rPr>
        <w:t>s</w:t>
      </w:r>
      <w:r w:rsidR="009D064D"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. Your productivity and uptime are </w:t>
      </w:r>
      <w:r w:rsidR="00CA4F54" w:rsidRPr="000D5B14">
        <w:rPr>
          <w:rFonts w:ascii="Arial" w:hAnsi="Arial" w:cs="Arial"/>
          <w:color w:val="595959" w:themeColor="text1" w:themeTint="A6"/>
          <w:shd w:val="clear" w:color="auto" w:fill="FFFFFF"/>
        </w:rPr>
        <w:t>our</w:t>
      </w:r>
      <w:r w:rsidR="009D064D"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 top priorities. Around 50% of all </w:t>
      </w:r>
      <w:r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robot </w:t>
      </w:r>
      <w:r w:rsidR="009D064D" w:rsidRPr="000D5B14">
        <w:rPr>
          <w:rFonts w:ascii="Arial" w:hAnsi="Arial" w:cs="Arial"/>
          <w:color w:val="595959" w:themeColor="text1" w:themeTint="A6"/>
          <w:shd w:val="clear" w:color="auto" w:fill="FFFFFF"/>
        </w:rPr>
        <w:t>grippers we</w:t>
      </w:r>
      <w:r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 currently</w:t>
      </w:r>
      <w:r w:rsidR="009D064D"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 produce are custom builds, </w:t>
      </w:r>
      <w:r w:rsidR="00665D85" w:rsidRPr="000D5B14">
        <w:rPr>
          <w:rFonts w:ascii="Arial" w:hAnsi="Arial" w:cs="Arial"/>
          <w:color w:val="595959" w:themeColor="text1" w:themeTint="A6"/>
          <w:shd w:val="clear" w:color="auto" w:fill="FFFFFF"/>
        </w:rPr>
        <w:t>highlighting</w:t>
      </w:r>
      <w:r w:rsidR="009D064D"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 our credibility as a capable and proven</w:t>
      </w:r>
      <w:r w:rsidRPr="000D5B14">
        <w:rPr>
          <w:rFonts w:ascii="Arial" w:hAnsi="Arial" w:cs="Arial"/>
          <w:color w:val="595959" w:themeColor="text1" w:themeTint="A6"/>
          <w:shd w:val="clear" w:color="auto" w:fill="FFFFFF"/>
        </w:rPr>
        <w:t xml:space="preserve"> technology partner.</w:t>
      </w:r>
    </w:p>
    <w:p w14:paraId="67A85413" w14:textId="77777777" w:rsidR="0061227A" w:rsidRPr="000D5B14" w:rsidRDefault="0061227A" w:rsidP="003469C5">
      <w:pPr>
        <w:spacing w:after="0" w:line="276" w:lineRule="auto"/>
        <w:rPr>
          <w:rFonts w:ascii="Arial" w:hAnsi="Arial" w:cs="Arial"/>
          <w:color w:val="595959" w:themeColor="text1" w:themeTint="A6"/>
        </w:rPr>
      </w:pPr>
    </w:p>
    <w:p w14:paraId="0EF73D42" w14:textId="7ACA5634" w:rsidR="000452AD" w:rsidRPr="000D5B14" w:rsidRDefault="00E31E23" w:rsidP="003469C5">
      <w:pPr>
        <w:spacing w:after="0" w:line="276" w:lineRule="auto"/>
        <w:rPr>
          <w:rFonts w:ascii="Arial" w:hAnsi="Arial" w:cs="Arial"/>
          <w:color w:val="595959" w:themeColor="text1" w:themeTint="A6"/>
        </w:rPr>
      </w:pPr>
      <w:r w:rsidRPr="000D5B14">
        <w:rPr>
          <w:rFonts w:ascii="Arial" w:hAnsi="Arial" w:cs="Arial"/>
          <w:color w:val="595959" w:themeColor="text1" w:themeTint="A6"/>
        </w:rPr>
        <w:t>END</w:t>
      </w:r>
    </w:p>
    <w:sectPr w:rsidR="000452AD" w:rsidRPr="000D5B14" w:rsidSect="000D5B14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C08343" w16cex:dateUtc="2022-02-23T08:56:00Z"/>
  <w16cex:commentExtensible w16cex:durableId="25C07F70" w16cex:dateUtc="2022-02-23T08:40:00Z"/>
  <w16cex:commentExtensible w16cex:durableId="25C07FA3" w16cex:dateUtc="2022-02-23T08:40:00Z"/>
  <w16cex:commentExtensible w16cex:durableId="25C0806C" w16cex:dateUtc="2022-02-23T08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A1C6A60" w16cid:durableId="25C08343"/>
  <w16cid:commentId w16cid:paraId="0741DA27" w16cid:durableId="25C07F70"/>
  <w16cid:commentId w16cid:paraId="6FAB0BDC" w16cid:durableId="25C07FA3"/>
  <w16cid:commentId w16cid:paraId="4BC5D34E" w16cid:durableId="25C0806C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730E44" w14:textId="77777777" w:rsidR="00653988" w:rsidRDefault="00653988" w:rsidP="000D5B14">
      <w:pPr>
        <w:spacing w:after="0" w:line="240" w:lineRule="auto"/>
      </w:pPr>
      <w:r>
        <w:separator/>
      </w:r>
    </w:p>
  </w:endnote>
  <w:endnote w:type="continuationSeparator" w:id="0">
    <w:p w14:paraId="28101889" w14:textId="77777777" w:rsidR="00653988" w:rsidRDefault="00653988" w:rsidP="000D5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3021740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595959" w:themeColor="text1" w:themeTint="A6"/>
        <w:sz w:val="18"/>
      </w:rPr>
    </w:sdtEndPr>
    <w:sdtContent>
      <w:p w14:paraId="65D12724" w14:textId="021C856A" w:rsidR="000D5B14" w:rsidRPr="000D5B14" w:rsidRDefault="000D5B14">
        <w:pPr>
          <w:pStyle w:val="Footer"/>
          <w:jc w:val="center"/>
          <w:rPr>
            <w:rFonts w:ascii="Arial" w:hAnsi="Arial" w:cs="Arial"/>
            <w:color w:val="595959" w:themeColor="text1" w:themeTint="A6"/>
            <w:sz w:val="18"/>
          </w:rPr>
        </w:pPr>
        <w:r w:rsidRPr="000D5B14">
          <w:rPr>
            <w:rFonts w:ascii="Arial" w:hAnsi="Arial" w:cs="Arial"/>
            <w:color w:val="595959" w:themeColor="text1" w:themeTint="A6"/>
            <w:sz w:val="18"/>
          </w:rPr>
          <w:fldChar w:fldCharType="begin"/>
        </w:r>
        <w:r w:rsidRPr="000D5B14">
          <w:rPr>
            <w:rFonts w:ascii="Arial" w:hAnsi="Arial" w:cs="Arial"/>
            <w:color w:val="595959" w:themeColor="text1" w:themeTint="A6"/>
            <w:sz w:val="18"/>
          </w:rPr>
          <w:instrText xml:space="preserve"> PAGE   \* MERGEFORMAT </w:instrText>
        </w:r>
        <w:r w:rsidRPr="000D5B14">
          <w:rPr>
            <w:rFonts w:ascii="Arial" w:hAnsi="Arial" w:cs="Arial"/>
            <w:color w:val="595959" w:themeColor="text1" w:themeTint="A6"/>
            <w:sz w:val="18"/>
          </w:rPr>
          <w:fldChar w:fldCharType="separate"/>
        </w:r>
        <w:r w:rsidR="000D7692">
          <w:rPr>
            <w:rFonts w:ascii="Arial" w:hAnsi="Arial" w:cs="Arial"/>
            <w:noProof/>
            <w:color w:val="595959" w:themeColor="text1" w:themeTint="A6"/>
            <w:sz w:val="18"/>
          </w:rPr>
          <w:t>4</w:t>
        </w:r>
        <w:r w:rsidRPr="000D5B14">
          <w:rPr>
            <w:rFonts w:ascii="Arial" w:hAnsi="Arial" w:cs="Arial"/>
            <w:noProof/>
            <w:color w:val="595959" w:themeColor="text1" w:themeTint="A6"/>
            <w:sz w:val="18"/>
          </w:rPr>
          <w:fldChar w:fldCharType="end"/>
        </w:r>
      </w:p>
    </w:sdtContent>
  </w:sdt>
  <w:p w14:paraId="6904522B" w14:textId="77777777" w:rsidR="000D5B14" w:rsidRDefault="000D5B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265555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595959" w:themeColor="text1" w:themeTint="A6"/>
        <w:sz w:val="18"/>
      </w:rPr>
    </w:sdtEndPr>
    <w:sdtContent>
      <w:p w14:paraId="40E197AC" w14:textId="29AF5E26" w:rsidR="000D5B14" w:rsidRPr="000D5B14" w:rsidRDefault="000D5B14">
        <w:pPr>
          <w:pStyle w:val="Footer"/>
          <w:jc w:val="center"/>
          <w:rPr>
            <w:rFonts w:ascii="Arial" w:hAnsi="Arial" w:cs="Arial"/>
            <w:color w:val="595959" w:themeColor="text1" w:themeTint="A6"/>
            <w:sz w:val="18"/>
          </w:rPr>
        </w:pPr>
        <w:r w:rsidRPr="000D5B14">
          <w:rPr>
            <w:rFonts w:ascii="Arial" w:hAnsi="Arial" w:cs="Arial"/>
            <w:color w:val="595959" w:themeColor="text1" w:themeTint="A6"/>
            <w:sz w:val="18"/>
          </w:rPr>
          <w:fldChar w:fldCharType="begin"/>
        </w:r>
        <w:r w:rsidRPr="000D5B14">
          <w:rPr>
            <w:rFonts w:ascii="Arial" w:hAnsi="Arial" w:cs="Arial"/>
            <w:color w:val="595959" w:themeColor="text1" w:themeTint="A6"/>
            <w:sz w:val="18"/>
          </w:rPr>
          <w:instrText xml:space="preserve"> PAGE   \* MERGEFORMAT </w:instrText>
        </w:r>
        <w:r w:rsidRPr="000D5B14">
          <w:rPr>
            <w:rFonts w:ascii="Arial" w:hAnsi="Arial" w:cs="Arial"/>
            <w:color w:val="595959" w:themeColor="text1" w:themeTint="A6"/>
            <w:sz w:val="18"/>
          </w:rPr>
          <w:fldChar w:fldCharType="separate"/>
        </w:r>
        <w:r w:rsidR="000D7692">
          <w:rPr>
            <w:rFonts w:ascii="Arial" w:hAnsi="Arial" w:cs="Arial"/>
            <w:noProof/>
            <w:color w:val="595959" w:themeColor="text1" w:themeTint="A6"/>
            <w:sz w:val="18"/>
          </w:rPr>
          <w:t>1</w:t>
        </w:r>
        <w:r w:rsidRPr="000D5B14">
          <w:rPr>
            <w:rFonts w:ascii="Arial" w:hAnsi="Arial" w:cs="Arial"/>
            <w:noProof/>
            <w:color w:val="595959" w:themeColor="text1" w:themeTint="A6"/>
            <w:sz w:val="18"/>
          </w:rPr>
          <w:fldChar w:fldCharType="end"/>
        </w:r>
      </w:p>
    </w:sdtContent>
  </w:sdt>
  <w:p w14:paraId="5108A188" w14:textId="77777777" w:rsidR="000D5B14" w:rsidRDefault="000D5B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C85312" w14:textId="77777777" w:rsidR="00653988" w:rsidRDefault="00653988" w:rsidP="000D5B14">
      <w:pPr>
        <w:spacing w:after="0" w:line="240" w:lineRule="auto"/>
      </w:pPr>
      <w:r>
        <w:separator/>
      </w:r>
    </w:p>
  </w:footnote>
  <w:footnote w:type="continuationSeparator" w:id="0">
    <w:p w14:paraId="0F698746" w14:textId="77777777" w:rsidR="00653988" w:rsidRDefault="00653988" w:rsidP="000D5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63778F" w14:textId="091508AD" w:rsidR="000D5B14" w:rsidRDefault="000D5B1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6FA804F" wp14:editId="6C64B719">
          <wp:simplePos x="0" y="0"/>
          <wp:positionH relativeFrom="column">
            <wp:posOffset>-895985</wp:posOffset>
          </wp:positionH>
          <wp:positionV relativeFrom="page">
            <wp:posOffset>-19685</wp:posOffset>
          </wp:positionV>
          <wp:extent cx="7560310" cy="467995"/>
          <wp:effectExtent l="0" t="0" r="2540" b="825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SMC-Corporate-Mark-word-blu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4EED0" w14:textId="38B330B6" w:rsidR="000D5B14" w:rsidRDefault="000D5B14">
    <w:pPr>
      <w:pStyle w:val="Header"/>
    </w:pPr>
    <w:r>
      <w:rPr>
        <w:b/>
        <w:noProof/>
        <w:color w:val="000000" w:themeColor="text1"/>
        <w:lang w:eastAsia="en-GB"/>
      </w:rPr>
      <w:drawing>
        <wp:anchor distT="0" distB="0" distL="114300" distR="114300" simplePos="0" relativeHeight="251659264" behindDoc="0" locked="0" layoutInCell="1" allowOverlap="1" wp14:anchorId="4D608551" wp14:editId="41C61440">
          <wp:simplePos x="0" y="0"/>
          <wp:positionH relativeFrom="column">
            <wp:posOffset>-891540</wp:posOffset>
          </wp:positionH>
          <wp:positionV relativeFrom="page">
            <wp:posOffset>-5080</wp:posOffset>
          </wp:positionV>
          <wp:extent cx="9251950" cy="880110"/>
          <wp:effectExtent l="0" t="0" r="635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SMC-Corporate-Mark-Claim-office-blu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1950" cy="880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F59A2"/>
    <w:multiLevelType w:val="hybridMultilevel"/>
    <w:tmpl w:val="0BF4CB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67927"/>
    <w:multiLevelType w:val="multilevel"/>
    <w:tmpl w:val="3B6E6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8634CB"/>
    <w:multiLevelType w:val="hybridMultilevel"/>
    <w:tmpl w:val="306879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F4080"/>
    <w:multiLevelType w:val="hybridMultilevel"/>
    <w:tmpl w:val="5F2EFD16"/>
    <w:lvl w:ilvl="0" w:tplc="D286082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C4D63"/>
    <w:multiLevelType w:val="hybridMultilevel"/>
    <w:tmpl w:val="1FC89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D64E22"/>
    <w:multiLevelType w:val="hybridMultilevel"/>
    <w:tmpl w:val="C66E1E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1A781E"/>
    <w:multiLevelType w:val="multilevel"/>
    <w:tmpl w:val="F3D25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B661C5"/>
    <w:multiLevelType w:val="hybridMultilevel"/>
    <w:tmpl w:val="36A4BB3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227801"/>
    <w:multiLevelType w:val="hybridMultilevel"/>
    <w:tmpl w:val="202ECB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DB23C8"/>
    <w:multiLevelType w:val="multilevel"/>
    <w:tmpl w:val="F08E2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FA4B45"/>
    <w:multiLevelType w:val="multilevel"/>
    <w:tmpl w:val="AA4A4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7632CF"/>
    <w:multiLevelType w:val="hybridMultilevel"/>
    <w:tmpl w:val="918AD918"/>
    <w:lvl w:ilvl="0" w:tplc="597A2E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4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354CEC"/>
    <w:multiLevelType w:val="hybridMultilevel"/>
    <w:tmpl w:val="C908D9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FC1302"/>
    <w:multiLevelType w:val="multilevel"/>
    <w:tmpl w:val="EF8C8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E3907E0"/>
    <w:multiLevelType w:val="multilevel"/>
    <w:tmpl w:val="8FA4F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18044EF"/>
    <w:multiLevelType w:val="hybridMultilevel"/>
    <w:tmpl w:val="B2B45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E91B02"/>
    <w:multiLevelType w:val="hybridMultilevel"/>
    <w:tmpl w:val="817844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0"/>
  </w:num>
  <w:num w:numId="4">
    <w:abstractNumId w:val="5"/>
  </w:num>
  <w:num w:numId="5">
    <w:abstractNumId w:val="1"/>
  </w:num>
  <w:num w:numId="6">
    <w:abstractNumId w:val="15"/>
  </w:num>
  <w:num w:numId="7">
    <w:abstractNumId w:val="13"/>
  </w:num>
  <w:num w:numId="8">
    <w:abstractNumId w:val="8"/>
  </w:num>
  <w:num w:numId="9">
    <w:abstractNumId w:val="16"/>
  </w:num>
  <w:num w:numId="10">
    <w:abstractNumId w:val="6"/>
  </w:num>
  <w:num w:numId="11">
    <w:abstractNumId w:val="14"/>
  </w:num>
  <w:num w:numId="12">
    <w:abstractNumId w:val="2"/>
  </w:num>
  <w:num w:numId="13">
    <w:abstractNumId w:val="4"/>
  </w:num>
  <w:num w:numId="14">
    <w:abstractNumId w:val="12"/>
  </w:num>
  <w:num w:numId="15">
    <w:abstractNumId w:val="0"/>
  </w:num>
  <w:num w:numId="16">
    <w:abstractNumId w:val="7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7CF"/>
    <w:rsid w:val="00003BC5"/>
    <w:rsid w:val="00004464"/>
    <w:rsid w:val="00014FB7"/>
    <w:rsid w:val="00021309"/>
    <w:rsid w:val="000426E3"/>
    <w:rsid w:val="000450F6"/>
    <w:rsid w:val="000452AD"/>
    <w:rsid w:val="000611D2"/>
    <w:rsid w:val="00061B56"/>
    <w:rsid w:val="00066ED6"/>
    <w:rsid w:val="00077C28"/>
    <w:rsid w:val="00082FDB"/>
    <w:rsid w:val="000870F0"/>
    <w:rsid w:val="0008776E"/>
    <w:rsid w:val="0009513A"/>
    <w:rsid w:val="000969BE"/>
    <w:rsid w:val="000A5BBC"/>
    <w:rsid w:val="000B4B4D"/>
    <w:rsid w:val="000B5871"/>
    <w:rsid w:val="000C4E6E"/>
    <w:rsid w:val="000D0F22"/>
    <w:rsid w:val="000D4055"/>
    <w:rsid w:val="000D4B7D"/>
    <w:rsid w:val="000D5B14"/>
    <w:rsid w:val="000D7692"/>
    <w:rsid w:val="000D7C1B"/>
    <w:rsid w:val="00106984"/>
    <w:rsid w:val="001104D8"/>
    <w:rsid w:val="00116163"/>
    <w:rsid w:val="00116776"/>
    <w:rsid w:val="00131F2F"/>
    <w:rsid w:val="00133FB7"/>
    <w:rsid w:val="00142523"/>
    <w:rsid w:val="00143B61"/>
    <w:rsid w:val="00146B55"/>
    <w:rsid w:val="00146F34"/>
    <w:rsid w:val="00150C20"/>
    <w:rsid w:val="00153025"/>
    <w:rsid w:val="001567BC"/>
    <w:rsid w:val="001619C0"/>
    <w:rsid w:val="00163F39"/>
    <w:rsid w:val="00170BFA"/>
    <w:rsid w:val="00177997"/>
    <w:rsid w:val="00177AD4"/>
    <w:rsid w:val="00187F90"/>
    <w:rsid w:val="001A33FD"/>
    <w:rsid w:val="001A3726"/>
    <w:rsid w:val="001A5C17"/>
    <w:rsid w:val="001A68FC"/>
    <w:rsid w:val="001A7491"/>
    <w:rsid w:val="001B4B69"/>
    <w:rsid w:val="001C09CE"/>
    <w:rsid w:val="001C42C8"/>
    <w:rsid w:val="001C57B1"/>
    <w:rsid w:val="001D12DF"/>
    <w:rsid w:val="001D2360"/>
    <w:rsid w:val="001D592D"/>
    <w:rsid w:val="001E6ABA"/>
    <w:rsid w:val="001F25C3"/>
    <w:rsid w:val="001F527F"/>
    <w:rsid w:val="00202376"/>
    <w:rsid w:val="00207E21"/>
    <w:rsid w:val="00216242"/>
    <w:rsid w:val="002332CA"/>
    <w:rsid w:val="00235395"/>
    <w:rsid w:val="002460DC"/>
    <w:rsid w:val="00252A10"/>
    <w:rsid w:val="002624EE"/>
    <w:rsid w:val="00265FC2"/>
    <w:rsid w:val="00267805"/>
    <w:rsid w:val="00273734"/>
    <w:rsid w:val="00274052"/>
    <w:rsid w:val="002744FE"/>
    <w:rsid w:val="002816EE"/>
    <w:rsid w:val="00281DD6"/>
    <w:rsid w:val="0028641E"/>
    <w:rsid w:val="002902AE"/>
    <w:rsid w:val="00291177"/>
    <w:rsid w:val="00291D9D"/>
    <w:rsid w:val="002A096D"/>
    <w:rsid w:val="002C09D2"/>
    <w:rsid w:val="002C1FC6"/>
    <w:rsid w:val="002C378F"/>
    <w:rsid w:val="002C61C6"/>
    <w:rsid w:val="002E7BBE"/>
    <w:rsid w:val="002F1A0B"/>
    <w:rsid w:val="00301A6B"/>
    <w:rsid w:val="003125F6"/>
    <w:rsid w:val="00322CF8"/>
    <w:rsid w:val="003239CF"/>
    <w:rsid w:val="0033319A"/>
    <w:rsid w:val="00333FE3"/>
    <w:rsid w:val="00342B72"/>
    <w:rsid w:val="003469C5"/>
    <w:rsid w:val="003476A7"/>
    <w:rsid w:val="003636AB"/>
    <w:rsid w:val="0036384C"/>
    <w:rsid w:val="00365B02"/>
    <w:rsid w:val="003723AD"/>
    <w:rsid w:val="00373EF7"/>
    <w:rsid w:val="00375F94"/>
    <w:rsid w:val="0038016E"/>
    <w:rsid w:val="0038167D"/>
    <w:rsid w:val="0039049B"/>
    <w:rsid w:val="0039300D"/>
    <w:rsid w:val="00395BE5"/>
    <w:rsid w:val="003A4AB5"/>
    <w:rsid w:val="003A4FA4"/>
    <w:rsid w:val="003A6F93"/>
    <w:rsid w:val="003B0472"/>
    <w:rsid w:val="003B08B5"/>
    <w:rsid w:val="003B61F6"/>
    <w:rsid w:val="003C0227"/>
    <w:rsid w:val="003C02F3"/>
    <w:rsid w:val="003C0DCE"/>
    <w:rsid w:val="003C633E"/>
    <w:rsid w:val="003D23C7"/>
    <w:rsid w:val="003D37C2"/>
    <w:rsid w:val="003D3C32"/>
    <w:rsid w:val="003D6A8B"/>
    <w:rsid w:val="00403831"/>
    <w:rsid w:val="00405566"/>
    <w:rsid w:val="00406580"/>
    <w:rsid w:val="004113DE"/>
    <w:rsid w:val="00411CEA"/>
    <w:rsid w:val="004120BD"/>
    <w:rsid w:val="004158A9"/>
    <w:rsid w:val="00420397"/>
    <w:rsid w:val="0042198A"/>
    <w:rsid w:val="004250E7"/>
    <w:rsid w:val="00437F3B"/>
    <w:rsid w:val="00442931"/>
    <w:rsid w:val="00442ADA"/>
    <w:rsid w:val="00451669"/>
    <w:rsid w:val="00452EE3"/>
    <w:rsid w:val="00463AD1"/>
    <w:rsid w:val="004727CF"/>
    <w:rsid w:val="00474C83"/>
    <w:rsid w:val="0047507F"/>
    <w:rsid w:val="00483812"/>
    <w:rsid w:val="0049229E"/>
    <w:rsid w:val="00494C55"/>
    <w:rsid w:val="00495F39"/>
    <w:rsid w:val="004B1359"/>
    <w:rsid w:val="004B4E90"/>
    <w:rsid w:val="004B5A6A"/>
    <w:rsid w:val="004B5CA3"/>
    <w:rsid w:val="004B64AF"/>
    <w:rsid w:val="004C0127"/>
    <w:rsid w:val="004C4D2C"/>
    <w:rsid w:val="004C4FE5"/>
    <w:rsid w:val="004D12A1"/>
    <w:rsid w:val="004E0A44"/>
    <w:rsid w:val="004F2F0D"/>
    <w:rsid w:val="004F7584"/>
    <w:rsid w:val="004F780A"/>
    <w:rsid w:val="00504C0D"/>
    <w:rsid w:val="00506D67"/>
    <w:rsid w:val="005115DD"/>
    <w:rsid w:val="00513E3B"/>
    <w:rsid w:val="005148AC"/>
    <w:rsid w:val="00515F8C"/>
    <w:rsid w:val="00524ECF"/>
    <w:rsid w:val="0053239E"/>
    <w:rsid w:val="005403B7"/>
    <w:rsid w:val="00542CF3"/>
    <w:rsid w:val="00544909"/>
    <w:rsid w:val="005473C9"/>
    <w:rsid w:val="005513E1"/>
    <w:rsid w:val="005674CE"/>
    <w:rsid w:val="00571B1C"/>
    <w:rsid w:val="00577A0C"/>
    <w:rsid w:val="00582C9B"/>
    <w:rsid w:val="00594F03"/>
    <w:rsid w:val="00595E50"/>
    <w:rsid w:val="005965DC"/>
    <w:rsid w:val="005A01EE"/>
    <w:rsid w:val="005A1E11"/>
    <w:rsid w:val="005C2A6D"/>
    <w:rsid w:val="005D0210"/>
    <w:rsid w:val="005D16D2"/>
    <w:rsid w:val="005D1D90"/>
    <w:rsid w:val="005E0B63"/>
    <w:rsid w:val="005E0C5E"/>
    <w:rsid w:val="005E61A3"/>
    <w:rsid w:val="00601474"/>
    <w:rsid w:val="00603CC0"/>
    <w:rsid w:val="0060467C"/>
    <w:rsid w:val="00604EC8"/>
    <w:rsid w:val="0061227A"/>
    <w:rsid w:val="0061242D"/>
    <w:rsid w:val="00612A46"/>
    <w:rsid w:val="006152DB"/>
    <w:rsid w:val="00622F26"/>
    <w:rsid w:val="00623B71"/>
    <w:rsid w:val="00653988"/>
    <w:rsid w:val="00655E99"/>
    <w:rsid w:val="00662850"/>
    <w:rsid w:val="00665D85"/>
    <w:rsid w:val="00667340"/>
    <w:rsid w:val="00673D91"/>
    <w:rsid w:val="0067569C"/>
    <w:rsid w:val="006805FA"/>
    <w:rsid w:val="006902B6"/>
    <w:rsid w:val="00690557"/>
    <w:rsid w:val="00694671"/>
    <w:rsid w:val="00695A08"/>
    <w:rsid w:val="00697908"/>
    <w:rsid w:val="006A709A"/>
    <w:rsid w:val="006D078F"/>
    <w:rsid w:val="006D65E9"/>
    <w:rsid w:val="006E2984"/>
    <w:rsid w:val="006F7A1B"/>
    <w:rsid w:val="00700771"/>
    <w:rsid w:val="007007F9"/>
    <w:rsid w:val="007061D9"/>
    <w:rsid w:val="00711302"/>
    <w:rsid w:val="00721167"/>
    <w:rsid w:val="007227CF"/>
    <w:rsid w:val="00722DA4"/>
    <w:rsid w:val="007249E3"/>
    <w:rsid w:val="007335C3"/>
    <w:rsid w:val="00733AC5"/>
    <w:rsid w:val="00742C19"/>
    <w:rsid w:val="0074551E"/>
    <w:rsid w:val="0074651F"/>
    <w:rsid w:val="007534F6"/>
    <w:rsid w:val="00763D29"/>
    <w:rsid w:val="00765A4E"/>
    <w:rsid w:val="007701BC"/>
    <w:rsid w:val="00772BE7"/>
    <w:rsid w:val="007801EE"/>
    <w:rsid w:val="0079417C"/>
    <w:rsid w:val="0079497F"/>
    <w:rsid w:val="007A38BF"/>
    <w:rsid w:val="007A7ABB"/>
    <w:rsid w:val="007C08E1"/>
    <w:rsid w:val="007C6588"/>
    <w:rsid w:val="007D7AAF"/>
    <w:rsid w:val="007E289D"/>
    <w:rsid w:val="007F0233"/>
    <w:rsid w:val="007F140C"/>
    <w:rsid w:val="007F34F0"/>
    <w:rsid w:val="007F4605"/>
    <w:rsid w:val="007F63AB"/>
    <w:rsid w:val="00800164"/>
    <w:rsid w:val="00811806"/>
    <w:rsid w:val="00817782"/>
    <w:rsid w:val="00820234"/>
    <w:rsid w:val="00820F95"/>
    <w:rsid w:val="00826A5B"/>
    <w:rsid w:val="00832E6C"/>
    <w:rsid w:val="00852A6D"/>
    <w:rsid w:val="00852B91"/>
    <w:rsid w:val="00854D43"/>
    <w:rsid w:val="008560D7"/>
    <w:rsid w:val="00856562"/>
    <w:rsid w:val="00857EBD"/>
    <w:rsid w:val="008649F0"/>
    <w:rsid w:val="008702A0"/>
    <w:rsid w:val="008721D7"/>
    <w:rsid w:val="00874D87"/>
    <w:rsid w:val="008827D0"/>
    <w:rsid w:val="0088366D"/>
    <w:rsid w:val="0088640D"/>
    <w:rsid w:val="00887162"/>
    <w:rsid w:val="0089742B"/>
    <w:rsid w:val="008A3C5C"/>
    <w:rsid w:val="008A51A4"/>
    <w:rsid w:val="008A5AA5"/>
    <w:rsid w:val="008B3842"/>
    <w:rsid w:val="008B4511"/>
    <w:rsid w:val="008B632E"/>
    <w:rsid w:val="008C291C"/>
    <w:rsid w:val="008C628C"/>
    <w:rsid w:val="008D1A18"/>
    <w:rsid w:val="008D462E"/>
    <w:rsid w:val="008E0568"/>
    <w:rsid w:val="008E1F6C"/>
    <w:rsid w:val="008E4C7B"/>
    <w:rsid w:val="008E5978"/>
    <w:rsid w:val="008E5EF7"/>
    <w:rsid w:val="008E71D3"/>
    <w:rsid w:val="00904340"/>
    <w:rsid w:val="00907089"/>
    <w:rsid w:val="00907310"/>
    <w:rsid w:val="009134C5"/>
    <w:rsid w:val="00920ED3"/>
    <w:rsid w:val="00924586"/>
    <w:rsid w:val="00925B28"/>
    <w:rsid w:val="00925D8C"/>
    <w:rsid w:val="00926D9C"/>
    <w:rsid w:val="0093113F"/>
    <w:rsid w:val="00931219"/>
    <w:rsid w:val="00932351"/>
    <w:rsid w:val="00944A5D"/>
    <w:rsid w:val="00947895"/>
    <w:rsid w:val="00950086"/>
    <w:rsid w:val="00951BF3"/>
    <w:rsid w:val="00952207"/>
    <w:rsid w:val="00952E2E"/>
    <w:rsid w:val="009555C9"/>
    <w:rsid w:val="009649DD"/>
    <w:rsid w:val="0096510C"/>
    <w:rsid w:val="0097123C"/>
    <w:rsid w:val="00985388"/>
    <w:rsid w:val="00994C9E"/>
    <w:rsid w:val="009A1081"/>
    <w:rsid w:val="009A43D0"/>
    <w:rsid w:val="009B4C9F"/>
    <w:rsid w:val="009B6776"/>
    <w:rsid w:val="009C2868"/>
    <w:rsid w:val="009C644A"/>
    <w:rsid w:val="009D064D"/>
    <w:rsid w:val="009D574E"/>
    <w:rsid w:val="009F097D"/>
    <w:rsid w:val="009F2702"/>
    <w:rsid w:val="00A02B57"/>
    <w:rsid w:val="00A047DF"/>
    <w:rsid w:val="00A06980"/>
    <w:rsid w:val="00A06D85"/>
    <w:rsid w:val="00A073DC"/>
    <w:rsid w:val="00A109FE"/>
    <w:rsid w:val="00A12D5D"/>
    <w:rsid w:val="00A15B8B"/>
    <w:rsid w:val="00A15C39"/>
    <w:rsid w:val="00A31D40"/>
    <w:rsid w:val="00A31D96"/>
    <w:rsid w:val="00A31F04"/>
    <w:rsid w:val="00A403B8"/>
    <w:rsid w:val="00A41848"/>
    <w:rsid w:val="00A442B9"/>
    <w:rsid w:val="00A521C1"/>
    <w:rsid w:val="00A534FC"/>
    <w:rsid w:val="00A552C3"/>
    <w:rsid w:val="00A673BF"/>
    <w:rsid w:val="00A757E3"/>
    <w:rsid w:val="00A7738D"/>
    <w:rsid w:val="00A82B3B"/>
    <w:rsid w:val="00A86FA9"/>
    <w:rsid w:val="00A93D54"/>
    <w:rsid w:val="00A9567E"/>
    <w:rsid w:val="00AA01A8"/>
    <w:rsid w:val="00AC3708"/>
    <w:rsid w:val="00AE292E"/>
    <w:rsid w:val="00AE4690"/>
    <w:rsid w:val="00AE6BE9"/>
    <w:rsid w:val="00AE7181"/>
    <w:rsid w:val="00AF165D"/>
    <w:rsid w:val="00AF5E82"/>
    <w:rsid w:val="00B17EBD"/>
    <w:rsid w:val="00B20EF2"/>
    <w:rsid w:val="00B230D3"/>
    <w:rsid w:val="00B31990"/>
    <w:rsid w:val="00B32D74"/>
    <w:rsid w:val="00B36826"/>
    <w:rsid w:val="00B43C1D"/>
    <w:rsid w:val="00B45589"/>
    <w:rsid w:val="00B466DE"/>
    <w:rsid w:val="00B663A5"/>
    <w:rsid w:val="00B664F9"/>
    <w:rsid w:val="00B6747E"/>
    <w:rsid w:val="00B7090D"/>
    <w:rsid w:val="00B70A20"/>
    <w:rsid w:val="00B76A55"/>
    <w:rsid w:val="00B80E63"/>
    <w:rsid w:val="00B85B8F"/>
    <w:rsid w:val="00B97F28"/>
    <w:rsid w:val="00BA28F4"/>
    <w:rsid w:val="00BA7E04"/>
    <w:rsid w:val="00BC0E20"/>
    <w:rsid w:val="00BC16ED"/>
    <w:rsid w:val="00BD2507"/>
    <w:rsid w:val="00BD3937"/>
    <w:rsid w:val="00BE1923"/>
    <w:rsid w:val="00BE26B8"/>
    <w:rsid w:val="00BF0DB1"/>
    <w:rsid w:val="00BF2FA0"/>
    <w:rsid w:val="00C00FF7"/>
    <w:rsid w:val="00C0475A"/>
    <w:rsid w:val="00C15627"/>
    <w:rsid w:val="00C207BC"/>
    <w:rsid w:val="00C20F1A"/>
    <w:rsid w:val="00C24A83"/>
    <w:rsid w:val="00C303FB"/>
    <w:rsid w:val="00C34BE6"/>
    <w:rsid w:val="00C40128"/>
    <w:rsid w:val="00C4459F"/>
    <w:rsid w:val="00C64D9C"/>
    <w:rsid w:val="00C66D47"/>
    <w:rsid w:val="00C70AA9"/>
    <w:rsid w:val="00C777D5"/>
    <w:rsid w:val="00C85635"/>
    <w:rsid w:val="00C873E1"/>
    <w:rsid w:val="00C908C4"/>
    <w:rsid w:val="00C91F46"/>
    <w:rsid w:val="00C94638"/>
    <w:rsid w:val="00C963CA"/>
    <w:rsid w:val="00CA4F54"/>
    <w:rsid w:val="00CB6DBA"/>
    <w:rsid w:val="00CC44AA"/>
    <w:rsid w:val="00CC4791"/>
    <w:rsid w:val="00CD4886"/>
    <w:rsid w:val="00CD68A0"/>
    <w:rsid w:val="00CD7CFE"/>
    <w:rsid w:val="00CF2D9F"/>
    <w:rsid w:val="00CF5080"/>
    <w:rsid w:val="00CF6265"/>
    <w:rsid w:val="00D10322"/>
    <w:rsid w:val="00D103E0"/>
    <w:rsid w:val="00D16C63"/>
    <w:rsid w:val="00D20BF1"/>
    <w:rsid w:val="00D22B7C"/>
    <w:rsid w:val="00D262A3"/>
    <w:rsid w:val="00D30E1F"/>
    <w:rsid w:val="00D35737"/>
    <w:rsid w:val="00D401DA"/>
    <w:rsid w:val="00D42CC7"/>
    <w:rsid w:val="00D4355A"/>
    <w:rsid w:val="00D46620"/>
    <w:rsid w:val="00D54434"/>
    <w:rsid w:val="00D70859"/>
    <w:rsid w:val="00D73A8C"/>
    <w:rsid w:val="00D761A3"/>
    <w:rsid w:val="00D831E3"/>
    <w:rsid w:val="00D83898"/>
    <w:rsid w:val="00D849E0"/>
    <w:rsid w:val="00DA11F6"/>
    <w:rsid w:val="00DA3E2F"/>
    <w:rsid w:val="00DA650A"/>
    <w:rsid w:val="00DB19A8"/>
    <w:rsid w:val="00DC08B5"/>
    <w:rsid w:val="00DC2D67"/>
    <w:rsid w:val="00DC3C31"/>
    <w:rsid w:val="00DD048F"/>
    <w:rsid w:val="00DD120F"/>
    <w:rsid w:val="00DD5EF4"/>
    <w:rsid w:val="00DD7613"/>
    <w:rsid w:val="00DE0FEC"/>
    <w:rsid w:val="00DE28B1"/>
    <w:rsid w:val="00DF3708"/>
    <w:rsid w:val="00DF396B"/>
    <w:rsid w:val="00E0017B"/>
    <w:rsid w:val="00E03293"/>
    <w:rsid w:val="00E1092D"/>
    <w:rsid w:val="00E11C42"/>
    <w:rsid w:val="00E17DEC"/>
    <w:rsid w:val="00E31E23"/>
    <w:rsid w:val="00E41A34"/>
    <w:rsid w:val="00E42D6B"/>
    <w:rsid w:val="00E576C3"/>
    <w:rsid w:val="00E62C25"/>
    <w:rsid w:val="00E65D36"/>
    <w:rsid w:val="00E82637"/>
    <w:rsid w:val="00E8337A"/>
    <w:rsid w:val="00E91FD8"/>
    <w:rsid w:val="00EA2181"/>
    <w:rsid w:val="00EA6346"/>
    <w:rsid w:val="00EC17D7"/>
    <w:rsid w:val="00EC195C"/>
    <w:rsid w:val="00EC5666"/>
    <w:rsid w:val="00EC75A6"/>
    <w:rsid w:val="00ED3676"/>
    <w:rsid w:val="00ED3EBB"/>
    <w:rsid w:val="00ED5592"/>
    <w:rsid w:val="00ED6C5E"/>
    <w:rsid w:val="00ED73E9"/>
    <w:rsid w:val="00EE62CB"/>
    <w:rsid w:val="00EE7704"/>
    <w:rsid w:val="00EF5E4C"/>
    <w:rsid w:val="00F1149D"/>
    <w:rsid w:val="00F130B0"/>
    <w:rsid w:val="00F17EE2"/>
    <w:rsid w:val="00F251E8"/>
    <w:rsid w:val="00F25FAE"/>
    <w:rsid w:val="00F270FE"/>
    <w:rsid w:val="00F36630"/>
    <w:rsid w:val="00F366DA"/>
    <w:rsid w:val="00F42D74"/>
    <w:rsid w:val="00F46828"/>
    <w:rsid w:val="00F500A8"/>
    <w:rsid w:val="00F557E5"/>
    <w:rsid w:val="00F55901"/>
    <w:rsid w:val="00F62EC8"/>
    <w:rsid w:val="00F632D3"/>
    <w:rsid w:val="00F64B34"/>
    <w:rsid w:val="00F73CB7"/>
    <w:rsid w:val="00F73F4D"/>
    <w:rsid w:val="00F81F91"/>
    <w:rsid w:val="00F822A8"/>
    <w:rsid w:val="00F9224A"/>
    <w:rsid w:val="00FA308F"/>
    <w:rsid w:val="00FB2A67"/>
    <w:rsid w:val="00FB5FE6"/>
    <w:rsid w:val="00FB73DB"/>
    <w:rsid w:val="00FC00AA"/>
    <w:rsid w:val="00FC5C8F"/>
    <w:rsid w:val="00FE1ADE"/>
    <w:rsid w:val="00FE30E4"/>
    <w:rsid w:val="00FE715F"/>
    <w:rsid w:val="00FF5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75465"/>
  <w15:chartTrackingRefBased/>
  <w15:docId w15:val="{6C10F849-2213-4BD1-9526-9CFE33B00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5C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CD7C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7E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27CF"/>
    <w:pPr>
      <w:ind w:left="720"/>
      <w:contextualSpacing/>
    </w:pPr>
  </w:style>
  <w:style w:type="character" w:customStyle="1" w:styleId="highlight">
    <w:name w:val="highlight"/>
    <w:basedOn w:val="DefaultParagraphFont"/>
    <w:rsid w:val="007227CF"/>
  </w:style>
  <w:style w:type="character" w:customStyle="1" w:styleId="Heading3Char">
    <w:name w:val="Heading 3 Char"/>
    <w:basedOn w:val="DefaultParagraphFont"/>
    <w:link w:val="Heading3"/>
    <w:uiPriority w:val="9"/>
    <w:rsid w:val="00CD7CFE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paragraph" w:customStyle="1" w:styleId="content-p">
    <w:name w:val="content-p"/>
    <w:basedOn w:val="Normal"/>
    <w:rsid w:val="00CD7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D7CFE"/>
    <w:rPr>
      <w:b/>
      <w:bCs/>
    </w:rPr>
  </w:style>
  <w:style w:type="character" w:styleId="Hyperlink">
    <w:name w:val="Hyperlink"/>
    <w:basedOn w:val="DefaultParagraphFont"/>
    <w:uiPriority w:val="99"/>
    <w:unhideWhenUsed/>
    <w:rsid w:val="00CD7CFE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CD7CFE"/>
    <w:rPr>
      <w:i/>
      <w:iCs/>
    </w:rPr>
  </w:style>
  <w:style w:type="paragraph" w:styleId="NormalWeb">
    <w:name w:val="Normal (Web)"/>
    <w:basedOn w:val="Normal"/>
    <w:uiPriority w:val="99"/>
    <w:unhideWhenUsed/>
    <w:rsid w:val="00DD120F"/>
    <w:pPr>
      <w:spacing w:before="100" w:beforeAutospacing="1" w:after="100" w:afterAutospacing="1" w:line="240" w:lineRule="auto"/>
    </w:pPr>
    <w:rPr>
      <w:rFonts w:ascii="Calibri" w:hAnsi="Calibri" w:cs="Calibri"/>
      <w:lang w:eastAsia="fr-FR"/>
    </w:rPr>
  </w:style>
  <w:style w:type="paragraph" w:customStyle="1" w:styleId="SMCBODY">
    <w:name w:val="SMC BODY"/>
    <w:basedOn w:val="Normal"/>
    <w:link w:val="SMCBODYCar"/>
    <w:qFormat/>
    <w:rsid w:val="00595E50"/>
    <w:pPr>
      <w:spacing w:line="360" w:lineRule="auto"/>
    </w:pPr>
    <w:rPr>
      <w:rFonts w:cstheme="minorHAnsi"/>
      <w:color w:val="FFC000" w:themeColor="accent4"/>
    </w:rPr>
  </w:style>
  <w:style w:type="character" w:customStyle="1" w:styleId="SMCBODYCar">
    <w:name w:val="SMC BODY Car"/>
    <w:basedOn w:val="DefaultParagraphFont"/>
    <w:link w:val="SMCBODY"/>
    <w:rsid w:val="00595E50"/>
    <w:rPr>
      <w:rFonts w:cstheme="minorHAnsi"/>
      <w:color w:val="FFC000" w:themeColor="accent4"/>
      <w:lang w:val="en-GB"/>
    </w:rPr>
  </w:style>
  <w:style w:type="paragraph" w:customStyle="1" w:styleId="SMCSubheading1">
    <w:name w:val="SMC Subheading 1"/>
    <w:basedOn w:val="Normal"/>
    <w:next w:val="SMCBODY"/>
    <w:link w:val="SMCSubheading1Car"/>
    <w:qFormat/>
    <w:rsid w:val="00A7738D"/>
    <w:pPr>
      <w:keepNext/>
      <w:keepLines/>
      <w:spacing w:before="360" w:after="120" w:line="360" w:lineRule="auto"/>
      <w:ind w:left="1440"/>
      <w:outlineLvl w:val="0"/>
    </w:pPr>
    <w:rPr>
      <w:rFonts w:asciiTheme="majorHAnsi" w:eastAsiaTheme="majorEastAsia" w:hAnsiTheme="majorHAnsi" w:cstheme="majorBidi"/>
      <w:color w:val="FFC000" w:themeColor="accent4"/>
      <w:sz w:val="32"/>
      <w:szCs w:val="32"/>
    </w:rPr>
  </w:style>
  <w:style w:type="character" w:customStyle="1" w:styleId="SMCSubheading1Car">
    <w:name w:val="SMC Subheading 1 Car"/>
    <w:basedOn w:val="DefaultParagraphFont"/>
    <w:link w:val="SMCSubheading1"/>
    <w:rsid w:val="00A7738D"/>
    <w:rPr>
      <w:rFonts w:asciiTheme="majorHAnsi" w:eastAsiaTheme="majorEastAsia" w:hAnsiTheme="majorHAnsi" w:cstheme="majorBidi"/>
      <w:color w:val="FFC000" w:themeColor="accent4"/>
      <w:sz w:val="32"/>
      <w:szCs w:val="32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A86FA9"/>
    <w:rPr>
      <w:color w:val="954F72" w:themeColor="followedHyperlink"/>
      <w:u w:val="single"/>
    </w:rPr>
  </w:style>
  <w:style w:type="paragraph" w:customStyle="1" w:styleId="SMCMainHeading">
    <w:name w:val="SMC Main Heading"/>
    <w:basedOn w:val="Heading1"/>
    <w:next w:val="SMCSubheading1"/>
    <w:link w:val="SMCMainHeadingCar"/>
    <w:qFormat/>
    <w:rsid w:val="001A5C17"/>
    <w:pPr>
      <w:spacing w:before="0" w:line="360" w:lineRule="auto"/>
    </w:pPr>
    <w:rPr>
      <w:b/>
      <w:color w:val="0074BE"/>
      <w:sz w:val="36"/>
    </w:rPr>
  </w:style>
  <w:style w:type="character" w:customStyle="1" w:styleId="SMCMainHeadingCar">
    <w:name w:val="SMC Main Heading Car"/>
    <w:basedOn w:val="Heading1Char"/>
    <w:link w:val="SMCMainHeading"/>
    <w:rsid w:val="001A5C17"/>
    <w:rPr>
      <w:rFonts w:asciiTheme="majorHAnsi" w:eastAsiaTheme="majorEastAsia" w:hAnsiTheme="majorHAnsi" w:cstheme="majorBidi"/>
      <w:b/>
      <w:color w:val="0074BE"/>
      <w:sz w:val="36"/>
      <w:szCs w:val="32"/>
      <w:lang w:val="en-GB"/>
    </w:rPr>
  </w:style>
  <w:style w:type="paragraph" w:customStyle="1" w:styleId="SMCBodytext">
    <w:name w:val="SMC Body text"/>
    <w:basedOn w:val="Normal"/>
    <w:link w:val="SMCBodytextChar"/>
    <w:qFormat/>
    <w:rsid w:val="001A5C17"/>
    <w:pPr>
      <w:spacing w:line="360" w:lineRule="auto"/>
    </w:pPr>
    <w:rPr>
      <w:color w:val="575756"/>
    </w:rPr>
  </w:style>
  <w:style w:type="character" w:customStyle="1" w:styleId="SMCBodytextChar">
    <w:name w:val="SMC Body text Char"/>
    <w:basedOn w:val="DefaultParagraphFont"/>
    <w:link w:val="SMCBodytext"/>
    <w:rsid w:val="001A5C17"/>
    <w:rPr>
      <w:color w:val="575756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1A5C1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markedcontent">
    <w:name w:val="markedcontent"/>
    <w:basedOn w:val="DefaultParagraphFont"/>
    <w:rsid w:val="00F42D74"/>
  </w:style>
  <w:style w:type="paragraph" w:customStyle="1" w:styleId="Default">
    <w:name w:val="Default"/>
    <w:rsid w:val="004F2F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7EBD"/>
    <w:rPr>
      <w:rFonts w:asciiTheme="majorHAnsi" w:eastAsiaTheme="majorEastAsia" w:hAnsiTheme="majorHAnsi" w:cstheme="majorBidi"/>
      <w:i/>
      <w:iCs/>
      <w:color w:val="2F5496" w:themeColor="accent1" w:themeShade="BF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0D5B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5B14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0D5B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5B14"/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D544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44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4434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44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4434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40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052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9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632D456D</Template>
  <TotalTime>29</TotalTime>
  <Pages>4</Pages>
  <Words>1085</Words>
  <Characters>6190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Sofiane JEDIDI</dc:creator>
  <cp:keywords/>
  <dc:description/>
  <cp:lastModifiedBy>Veronica Perez</cp:lastModifiedBy>
  <cp:revision>7</cp:revision>
  <dcterms:created xsi:type="dcterms:W3CDTF">2022-02-24T10:18:00Z</dcterms:created>
  <dcterms:modified xsi:type="dcterms:W3CDTF">2022-02-24T15:19:00Z</dcterms:modified>
</cp:coreProperties>
</file>